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028" w:rsidRDefault="00547BEE" w:rsidP="0092216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560320" cy="86068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d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86" cy="8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28" w:rsidRDefault="00A92028" w:rsidP="00970171">
      <w:pPr>
        <w:pStyle w:val="Topptekst"/>
        <w:tabs>
          <w:tab w:val="left" w:pos="708"/>
        </w:tabs>
        <w:ind w:left="0"/>
        <w:jc w:val="both"/>
      </w:pPr>
    </w:p>
    <w:p w:rsidR="00A92028" w:rsidRDefault="00A92028" w:rsidP="00922164">
      <w:pPr>
        <w:pStyle w:val="Topptekst"/>
        <w:tabs>
          <w:tab w:val="left" w:pos="708"/>
        </w:tabs>
      </w:pPr>
    </w:p>
    <w:tbl>
      <w:tblPr>
        <w:tblW w:w="9720" w:type="dxa"/>
        <w:tblInd w:w="-11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20"/>
      </w:tblGrid>
      <w:tr w:rsidR="00A92028" w:rsidTr="003F320F">
        <w:tc>
          <w:tcPr>
            <w:tcW w:w="9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B06" w:rsidRDefault="00A92028" w:rsidP="00C55E2F">
            <w:pPr>
              <w:spacing w:before="240" w:after="60"/>
              <w:ind w:left="1416"/>
              <w:jc w:val="center"/>
              <w:rPr>
                <w:rFonts w:ascii="Cambria" w:hAnsi="Cambria"/>
                <w:b/>
                <w:color w:val="1F497D"/>
                <w:sz w:val="32"/>
                <w:szCs w:val="32"/>
              </w:rPr>
            </w:pPr>
            <w:r w:rsidRPr="00221C24">
              <w:rPr>
                <w:rFonts w:ascii="Cambria" w:hAnsi="Cambria"/>
                <w:b/>
                <w:color w:val="1F497D"/>
                <w:sz w:val="32"/>
                <w:szCs w:val="32"/>
              </w:rPr>
              <w:t>Spesifikasjon for tegneregler</w:t>
            </w:r>
          </w:p>
          <w:p w:rsidR="00A92028" w:rsidRPr="00221C24" w:rsidRDefault="001B2B06" w:rsidP="00764EEA">
            <w:pPr>
              <w:spacing w:before="240" w:after="60"/>
              <w:ind w:left="1416"/>
              <w:jc w:val="center"/>
              <w:rPr>
                <w:color w:val="1F497D"/>
                <w:sz w:val="32"/>
                <w:szCs w:val="32"/>
              </w:rPr>
            </w:pPr>
            <w:r>
              <w:rPr>
                <w:rFonts w:ascii="Cambria" w:hAnsi="Cambria"/>
                <w:b/>
                <w:color w:val="1F497D"/>
                <w:sz w:val="32"/>
                <w:szCs w:val="32"/>
              </w:rPr>
              <w:t xml:space="preserve">Arealplaner etter </w:t>
            </w:r>
            <w:r w:rsidR="00764EEA">
              <w:rPr>
                <w:rFonts w:ascii="Cambria" w:hAnsi="Cambria"/>
                <w:b/>
                <w:color w:val="1F497D"/>
                <w:sz w:val="32"/>
                <w:szCs w:val="32"/>
              </w:rPr>
              <w:t>s</w:t>
            </w:r>
            <w:r w:rsidR="0059022E">
              <w:rPr>
                <w:rFonts w:ascii="Cambria" w:hAnsi="Cambria"/>
                <w:b/>
                <w:color w:val="1F497D"/>
                <w:sz w:val="32"/>
                <w:szCs w:val="32"/>
              </w:rPr>
              <w:t>valbard</w:t>
            </w:r>
            <w:r w:rsidR="003C2E32">
              <w:rPr>
                <w:rFonts w:ascii="Cambria" w:hAnsi="Cambria"/>
                <w:b/>
                <w:color w:val="1F497D"/>
                <w:sz w:val="32"/>
                <w:szCs w:val="32"/>
              </w:rPr>
              <w:t>miljøloven</w:t>
            </w:r>
          </w:p>
        </w:tc>
      </w:tr>
      <w:tr w:rsidR="00A92028" w:rsidTr="003F320F">
        <w:tc>
          <w:tcPr>
            <w:tcW w:w="9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2028" w:rsidRPr="00221C24" w:rsidRDefault="00A92028" w:rsidP="00C55E2F">
            <w:pPr>
              <w:pStyle w:val="Brdtekst4"/>
              <w:ind w:left="830"/>
              <w:jc w:val="center"/>
              <w:rPr>
                <w:color w:val="1F497D"/>
              </w:rPr>
            </w:pPr>
          </w:p>
          <w:p w:rsidR="00A92028" w:rsidRDefault="00A92028" w:rsidP="00571D5B">
            <w:pPr>
              <w:pStyle w:val="Brdtekst4"/>
              <w:spacing w:after="120"/>
              <w:ind w:left="1416"/>
              <w:jc w:val="center"/>
              <w:rPr>
                <w:rFonts w:ascii="Cambria" w:hAnsi="Cambria"/>
                <w:color w:val="1F497D"/>
                <w:sz w:val="20"/>
                <w:szCs w:val="20"/>
              </w:rPr>
            </w:pPr>
            <w:r w:rsidRPr="00221C24">
              <w:rPr>
                <w:rFonts w:ascii="Cambria" w:hAnsi="Cambria"/>
                <w:color w:val="1F497D"/>
                <w:sz w:val="20"/>
                <w:szCs w:val="20"/>
              </w:rPr>
              <w:t>Sp</w:t>
            </w:r>
            <w:r w:rsidR="0059022E">
              <w:rPr>
                <w:rFonts w:ascii="Cambria" w:hAnsi="Cambria"/>
                <w:color w:val="1F497D"/>
                <w:sz w:val="20"/>
                <w:szCs w:val="20"/>
              </w:rPr>
              <w:t xml:space="preserve">esifikasjon fastsatt </w:t>
            </w:r>
            <w:r w:rsidR="00571D5B">
              <w:rPr>
                <w:rFonts w:ascii="Cambria" w:hAnsi="Cambria"/>
                <w:color w:val="1F497D"/>
                <w:sz w:val="20"/>
                <w:szCs w:val="20"/>
              </w:rPr>
              <w:t>1. desember</w:t>
            </w:r>
            <w:r w:rsidR="009B4FBF">
              <w:rPr>
                <w:rFonts w:ascii="Cambria" w:hAnsi="Cambria"/>
                <w:color w:val="1F497D"/>
                <w:sz w:val="20"/>
                <w:szCs w:val="20"/>
              </w:rPr>
              <w:t xml:space="preserve"> </w:t>
            </w:r>
            <w:r w:rsidR="0056177F">
              <w:rPr>
                <w:rFonts w:ascii="Cambria" w:hAnsi="Cambria"/>
                <w:color w:val="1F497D"/>
                <w:sz w:val="20"/>
                <w:szCs w:val="20"/>
              </w:rPr>
              <w:t>2012</w:t>
            </w:r>
            <w:r w:rsidR="00571D5B">
              <w:rPr>
                <w:rFonts w:ascii="Cambria" w:hAnsi="Cambria"/>
                <w:color w:val="1F497D"/>
                <w:sz w:val="20"/>
                <w:szCs w:val="20"/>
              </w:rPr>
              <w:t>.</w:t>
            </w:r>
          </w:p>
          <w:p w:rsidR="00193031" w:rsidRDefault="000D7F2D" w:rsidP="004F27E7">
            <w:pPr>
              <w:pStyle w:val="Brdtekst4"/>
              <w:spacing w:after="120"/>
              <w:ind w:left="1416"/>
              <w:jc w:val="center"/>
              <w:rPr>
                <w:rFonts w:ascii="Cambria" w:hAnsi="Cambria"/>
                <w:b/>
                <w:color w:val="1F497D"/>
                <w:kern w:val="28"/>
                <w:sz w:val="20"/>
                <w:szCs w:val="20"/>
              </w:rPr>
            </w:pPr>
            <w:r>
              <w:rPr>
                <w:rFonts w:ascii="Cambria" w:hAnsi="Cambria"/>
                <w:color w:val="1F497D"/>
                <w:sz w:val="20"/>
                <w:szCs w:val="20"/>
              </w:rPr>
              <w:t>Revisjon pr.</w:t>
            </w:r>
            <w:r w:rsidR="00E760DC">
              <w:rPr>
                <w:rFonts w:ascii="Cambria" w:hAnsi="Cambria"/>
                <w:color w:val="1F497D"/>
                <w:sz w:val="20"/>
                <w:szCs w:val="20"/>
              </w:rPr>
              <w:t xml:space="preserve"> 1. januar </w:t>
            </w:r>
            <w:r w:rsidR="004F27E7">
              <w:rPr>
                <w:rFonts w:ascii="Cambria" w:hAnsi="Cambria"/>
                <w:color w:val="1F497D"/>
                <w:sz w:val="20"/>
                <w:szCs w:val="20"/>
              </w:rPr>
              <w:t>2016</w:t>
            </w:r>
          </w:p>
        </w:tc>
      </w:tr>
    </w:tbl>
    <w:p w:rsidR="00A92028" w:rsidRDefault="00A92028" w:rsidP="00922164">
      <w:pPr>
        <w:rPr>
          <w:rFonts w:ascii="Arial" w:hAnsi="Arial" w:cs="Arial"/>
          <w:b/>
          <w:sz w:val="32"/>
          <w:szCs w:val="32"/>
        </w:rPr>
      </w:pPr>
    </w:p>
    <w:p w:rsidR="00F43AEF" w:rsidRDefault="00F43AEF" w:rsidP="00922164">
      <w:pPr>
        <w:rPr>
          <w:rFonts w:ascii="Arial" w:hAnsi="Arial" w:cs="Arial"/>
          <w:b/>
          <w:sz w:val="32"/>
          <w:szCs w:val="32"/>
        </w:rPr>
      </w:pPr>
    </w:p>
    <w:p w:rsidR="00F43AEF" w:rsidRDefault="00F43AEF" w:rsidP="00F43AE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991862" cy="4337914"/>
            <wp:effectExtent l="19050" t="19050" r="18288" b="24536"/>
            <wp:docPr id="18" name="Bilde 17" descr="Svalbardpl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bardplan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523" cy="4338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3AEF" w:rsidRDefault="00F43AEF" w:rsidP="00922164">
      <w:pPr>
        <w:rPr>
          <w:rFonts w:ascii="Arial" w:hAnsi="Arial" w:cs="Arial"/>
          <w:b/>
          <w:sz w:val="32"/>
          <w:szCs w:val="32"/>
        </w:rPr>
      </w:pPr>
    </w:p>
    <w:p w:rsidR="00F43AEF" w:rsidRDefault="00F43AEF" w:rsidP="00922164">
      <w:pPr>
        <w:rPr>
          <w:rFonts w:ascii="Arial" w:hAnsi="Arial" w:cs="Arial"/>
          <w:b/>
          <w:sz w:val="32"/>
          <w:szCs w:val="32"/>
        </w:rPr>
      </w:pPr>
    </w:p>
    <w:p w:rsidR="00F43AEF" w:rsidRDefault="00F43AEF" w:rsidP="00922164">
      <w:pPr>
        <w:rPr>
          <w:rFonts w:ascii="Arial" w:hAnsi="Arial" w:cs="Arial"/>
          <w:b/>
          <w:sz w:val="32"/>
          <w:szCs w:val="32"/>
        </w:rPr>
      </w:pPr>
    </w:p>
    <w:p w:rsidR="00A92028" w:rsidRPr="00221C24" w:rsidRDefault="00A92028" w:rsidP="00922164">
      <w:pPr>
        <w:pStyle w:val="Overskriftforinnholdsfortegnelse"/>
        <w:spacing w:before="360"/>
        <w:rPr>
          <w:color w:val="1F497D"/>
        </w:rPr>
      </w:pPr>
      <w:r w:rsidRPr="00221C24">
        <w:rPr>
          <w:color w:val="1F497D"/>
        </w:rPr>
        <w:lastRenderedPageBreak/>
        <w:t>Innholdsfortegnelse</w:t>
      </w:r>
    </w:p>
    <w:p w:rsidR="00821B44" w:rsidRDefault="00193031">
      <w:pPr>
        <w:pStyle w:val="INNH2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A20DF">
        <w:rPr>
          <w:caps/>
        </w:rPr>
        <w:fldChar w:fldCharType="begin"/>
      </w:r>
      <w:r w:rsidR="00A92028" w:rsidRPr="00DA20DF">
        <w:rPr>
          <w:caps/>
        </w:rPr>
        <w:instrText xml:space="preserve"> TOC \o "1-3" \h \z \u </w:instrText>
      </w:r>
      <w:r w:rsidRPr="00DA20DF">
        <w:rPr>
          <w:caps/>
        </w:rPr>
        <w:fldChar w:fldCharType="separate"/>
      </w:r>
      <w:hyperlink w:anchor="_Toc438106660" w:history="1">
        <w:r w:rsidR="00821B44" w:rsidRPr="003352D9">
          <w:rPr>
            <w:rStyle w:val="Hyperkobling"/>
          </w:rPr>
          <w:t>2.1</w:t>
        </w:r>
        <w:r w:rsidR="00821B44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21B44" w:rsidRPr="003352D9">
          <w:rPr>
            <w:rStyle w:val="Hyperkobling"/>
          </w:rPr>
          <w:t>Formålsfarger</w:t>
        </w:r>
        <w:r w:rsidR="00821B44">
          <w:rPr>
            <w:webHidden/>
          </w:rPr>
          <w:tab/>
        </w:r>
        <w:r w:rsidR="00821B44">
          <w:rPr>
            <w:webHidden/>
          </w:rPr>
          <w:fldChar w:fldCharType="begin"/>
        </w:r>
        <w:r w:rsidR="00821B44">
          <w:rPr>
            <w:webHidden/>
          </w:rPr>
          <w:instrText xml:space="preserve"> PAGEREF _Toc438106660 \h </w:instrText>
        </w:r>
        <w:r w:rsidR="00821B44">
          <w:rPr>
            <w:webHidden/>
          </w:rPr>
        </w:r>
        <w:r w:rsidR="00821B44">
          <w:rPr>
            <w:webHidden/>
          </w:rPr>
          <w:fldChar w:fldCharType="separate"/>
        </w:r>
        <w:r w:rsidR="00382412">
          <w:rPr>
            <w:webHidden/>
          </w:rPr>
          <w:t>3</w:t>
        </w:r>
        <w:r w:rsidR="00821B44">
          <w:rPr>
            <w:webHidden/>
          </w:rPr>
          <w:fldChar w:fldCharType="end"/>
        </w:r>
      </w:hyperlink>
    </w:p>
    <w:p w:rsidR="00821B44" w:rsidRDefault="00382412">
      <w:pPr>
        <w:pStyle w:val="INNH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38106661" w:history="1">
        <w:r w:rsidR="00821B44" w:rsidRPr="003352D9">
          <w:rPr>
            <w:rStyle w:val="Hyperkobling"/>
          </w:rPr>
          <w:t>2.2</w:t>
        </w:r>
        <w:r w:rsidR="00821B44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21B44" w:rsidRPr="003352D9">
          <w:rPr>
            <w:rStyle w:val="Hyperkobling"/>
          </w:rPr>
          <w:t>Om fonter</w:t>
        </w:r>
        <w:r w:rsidR="00821B44">
          <w:rPr>
            <w:webHidden/>
          </w:rPr>
          <w:tab/>
        </w:r>
        <w:r w:rsidR="00821B44">
          <w:rPr>
            <w:webHidden/>
          </w:rPr>
          <w:fldChar w:fldCharType="begin"/>
        </w:r>
        <w:r w:rsidR="00821B44">
          <w:rPr>
            <w:webHidden/>
          </w:rPr>
          <w:instrText xml:space="preserve"> PAGEREF _Toc438106661 \h </w:instrText>
        </w:r>
        <w:r w:rsidR="00821B44">
          <w:rPr>
            <w:webHidden/>
          </w:rPr>
        </w:r>
        <w:r w:rsidR="00821B44">
          <w:rPr>
            <w:webHidden/>
          </w:rPr>
          <w:fldChar w:fldCharType="separate"/>
        </w:r>
        <w:r>
          <w:rPr>
            <w:webHidden/>
          </w:rPr>
          <w:t>4</w:t>
        </w:r>
        <w:r w:rsidR="00821B44">
          <w:rPr>
            <w:webHidden/>
          </w:rPr>
          <w:fldChar w:fldCharType="end"/>
        </w:r>
      </w:hyperlink>
    </w:p>
    <w:p w:rsidR="00821B44" w:rsidRDefault="00382412">
      <w:pPr>
        <w:pStyle w:val="INNH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38106662" w:history="1">
        <w:r w:rsidR="00821B44" w:rsidRPr="003352D9">
          <w:rPr>
            <w:rStyle w:val="Hyperkobling"/>
          </w:rPr>
          <w:t>2.3</w:t>
        </w:r>
        <w:r w:rsidR="00821B44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21B44" w:rsidRPr="003352D9">
          <w:rPr>
            <w:rStyle w:val="Hyperkobling"/>
          </w:rPr>
          <w:t>Tegneregler</w:t>
        </w:r>
        <w:r w:rsidR="00821B44">
          <w:rPr>
            <w:webHidden/>
          </w:rPr>
          <w:tab/>
        </w:r>
        <w:r w:rsidR="00821B44">
          <w:rPr>
            <w:webHidden/>
          </w:rPr>
          <w:fldChar w:fldCharType="begin"/>
        </w:r>
        <w:r w:rsidR="00821B44">
          <w:rPr>
            <w:webHidden/>
          </w:rPr>
          <w:instrText xml:space="preserve"> PAGEREF _Toc438106662 \h </w:instrText>
        </w:r>
        <w:r w:rsidR="00821B44">
          <w:rPr>
            <w:webHidden/>
          </w:rPr>
        </w:r>
        <w:r w:rsidR="00821B44">
          <w:rPr>
            <w:webHidden/>
          </w:rPr>
          <w:fldChar w:fldCharType="separate"/>
        </w:r>
        <w:r>
          <w:rPr>
            <w:webHidden/>
          </w:rPr>
          <w:t>4</w:t>
        </w:r>
        <w:r w:rsidR="00821B44">
          <w:rPr>
            <w:webHidden/>
          </w:rPr>
          <w:fldChar w:fldCharType="end"/>
        </w:r>
      </w:hyperlink>
    </w:p>
    <w:p w:rsidR="00821B44" w:rsidRDefault="00382412">
      <w:pPr>
        <w:pStyle w:val="INNH3"/>
        <w:rPr>
          <w:rFonts w:eastAsiaTheme="minorEastAsia" w:cstheme="minorBidi"/>
          <w:noProof/>
          <w:szCs w:val="22"/>
        </w:rPr>
      </w:pPr>
      <w:hyperlink w:anchor="_Toc438106665" w:history="1">
        <w:r w:rsidR="00821B44" w:rsidRPr="003352D9">
          <w:rPr>
            <w:rStyle w:val="Hyperkobling"/>
            <w:noProof/>
          </w:rPr>
          <w:t>2.3.1</w:t>
        </w:r>
        <w:r w:rsidR="00821B44">
          <w:rPr>
            <w:rFonts w:eastAsiaTheme="minorEastAsia" w:cstheme="minorBidi"/>
            <w:noProof/>
            <w:szCs w:val="22"/>
          </w:rPr>
          <w:tab/>
        </w:r>
        <w:r w:rsidR="00821B44" w:rsidRPr="003352D9">
          <w:rPr>
            <w:rStyle w:val="Hyperkobling"/>
            <w:noProof/>
          </w:rPr>
          <w:t>Koder og presentasjon for arealformål</w:t>
        </w:r>
        <w:r w:rsidR="00821B44">
          <w:rPr>
            <w:noProof/>
            <w:webHidden/>
          </w:rPr>
          <w:tab/>
        </w:r>
        <w:r w:rsidR="00821B44">
          <w:rPr>
            <w:noProof/>
            <w:webHidden/>
          </w:rPr>
          <w:fldChar w:fldCharType="begin"/>
        </w:r>
        <w:r w:rsidR="00821B44">
          <w:rPr>
            <w:noProof/>
            <w:webHidden/>
          </w:rPr>
          <w:instrText xml:space="preserve"> PAGEREF _Toc438106665 \h </w:instrText>
        </w:r>
        <w:r w:rsidR="00821B44">
          <w:rPr>
            <w:noProof/>
            <w:webHidden/>
          </w:rPr>
        </w:r>
        <w:r w:rsidR="00821B4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21B44">
          <w:rPr>
            <w:noProof/>
            <w:webHidden/>
          </w:rPr>
          <w:fldChar w:fldCharType="end"/>
        </w:r>
      </w:hyperlink>
    </w:p>
    <w:p w:rsidR="00821B44" w:rsidRDefault="00382412">
      <w:pPr>
        <w:pStyle w:val="INNH3"/>
        <w:rPr>
          <w:rFonts w:eastAsiaTheme="minorEastAsia" w:cstheme="minorBidi"/>
          <w:noProof/>
          <w:szCs w:val="22"/>
        </w:rPr>
      </w:pPr>
      <w:hyperlink w:anchor="_Toc438106666" w:history="1">
        <w:r w:rsidR="00821B44" w:rsidRPr="003352D9">
          <w:rPr>
            <w:rStyle w:val="Hyperkobling"/>
            <w:noProof/>
          </w:rPr>
          <w:t>2.3.2</w:t>
        </w:r>
        <w:r w:rsidR="00821B44">
          <w:rPr>
            <w:rFonts w:eastAsiaTheme="minorEastAsia" w:cstheme="minorBidi"/>
            <w:noProof/>
            <w:szCs w:val="22"/>
          </w:rPr>
          <w:tab/>
        </w:r>
        <w:r w:rsidR="00821B44" w:rsidRPr="003352D9">
          <w:rPr>
            <w:rStyle w:val="Hyperkobling"/>
            <w:noProof/>
          </w:rPr>
          <w:t>Koder og presentasjon av hensynssoner og bestemmelsesområder</w:t>
        </w:r>
        <w:r w:rsidR="00821B44">
          <w:rPr>
            <w:noProof/>
            <w:webHidden/>
          </w:rPr>
          <w:tab/>
        </w:r>
        <w:r w:rsidR="00821B44">
          <w:rPr>
            <w:noProof/>
            <w:webHidden/>
          </w:rPr>
          <w:fldChar w:fldCharType="begin"/>
        </w:r>
        <w:r w:rsidR="00821B44">
          <w:rPr>
            <w:noProof/>
            <w:webHidden/>
          </w:rPr>
          <w:instrText xml:space="preserve"> PAGEREF _Toc438106666 \h </w:instrText>
        </w:r>
        <w:r w:rsidR="00821B44">
          <w:rPr>
            <w:noProof/>
            <w:webHidden/>
          </w:rPr>
        </w:r>
        <w:r w:rsidR="00821B4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21B44">
          <w:rPr>
            <w:noProof/>
            <w:webHidden/>
          </w:rPr>
          <w:fldChar w:fldCharType="end"/>
        </w:r>
      </w:hyperlink>
    </w:p>
    <w:p w:rsidR="00821B44" w:rsidRDefault="00382412">
      <w:pPr>
        <w:pStyle w:val="INNH3"/>
        <w:rPr>
          <w:rFonts w:eastAsiaTheme="minorEastAsia" w:cstheme="minorBidi"/>
          <w:noProof/>
          <w:szCs w:val="22"/>
        </w:rPr>
      </w:pPr>
      <w:hyperlink w:anchor="_Toc438106667" w:history="1">
        <w:r w:rsidR="00821B44" w:rsidRPr="003352D9">
          <w:rPr>
            <w:rStyle w:val="Hyperkobling"/>
            <w:noProof/>
          </w:rPr>
          <w:t>2.3.3</w:t>
        </w:r>
        <w:r w:rsidR="00821B44">
          <w:rPr>
            <w:rFonts w:eastAsiaTheme="minorEastAsia" w:cstheme="minorBidi"/>
            <w:noProof/>
            <w:szCs w:val="22"/>
          </w:rPr>
          <w:tab/>
        </w:r>
        <w:r w:rsidR="00821B44" w:rsidRPr="003352D9">
          <w:rPr>
            <w:rStyle w:val="Hyperkobling"/>
            <w:noProof/>
          </w:rPr>
          <w:t>Koder og presentasjon for juridiske, linjer og punkter</w:t>
        </w:r>
        <w:r w:rsidR="00821B44">
          <w:rPr>
            <w:noProof/>
            <w:webHidden/>
          </w:rPr>
          <w:tab/>
        </w:r>
        <w:r w:rsidR="00821B44">
          <w:rPr>
            <w:noProof/>
            <w:webHidden/>
          </w:rPr>
          <w:fldChar w:fldCharType="begin"/>
        </w:r>
        <w:r w:rsidR="00821B44">
          <w:rPr>
            <w:noProof/>
            <w:webHidden/>
          </w:rPr>
          <w:instrText xml:space="preserve"> PAGEREF _Toc438106667 \h </w:instrText>
        </w:r>
        <w:r w:rsidR="00821B44">
          <w:rPr>
            <w:noProof/>
            <w:webHidden/>
          </w:rPr>
        </w:r>
        <w:r w:rsidR="00821B4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21B44">
          <w:rPr>
            <w:noProof/>
            <w:webHidden/>
          </w:rPr>
          <w:fldChar w:fldCharType="end"/>
        </w:r>
      </w:hyperlink>
    </w:p>
    <w:p w:rsidR="00821B44" w:rsidRDefault="00382412">
      <w:pPr>
        <w:pStyle w:val="INNH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38106668" w:history="1">
        <w:r w:rsidR="00821B44" w:rsidRPr="003352D9">
          <w:rPr>
            <w:rStyle w:val="Hyperkobling"/>
          </w:rPr>
          <w:t>2.4</w:t>
        </w:r>
        <w:r w:rsidR="00821B44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21B44" w:rsidRPr="003352D9">
          <w:rPr>
            <w:rStyle w:val="Hyperkobling"/>
          </w:rPr>
          <w:t>Endringslogg</w:t>
        </w:r>
        <w:r w:rsidR="00821B44">
          <w:rPr>
            <w:webHidden/>
          </w:rPr>
          <w:tab/>
        </w:r>
        <w:r w:rsidR="00821B44">
          <w:rPr>
            <w:webHidden/>
          </w:rPr>
          <w:fldChar w:fldCharType="begin"/>
        </w:r>
        <w:r w:rsidR="00821B44">
          <w:rPr>
            <w:webHidden/>
          </w:rPr>
          <w:instrText xml:space="preserve"> PAGEREF _Toc438106668 \h </w:instrText>
        </w:r>
        <w:r w:rsidR="00821B44">
          <w:rPr>
            <w:webHidden/>
          </w:rPr>
        </w:r>
        <w:r w:rsidR="00821B44">
          <w:rPr>
            <w:webHidden/>
          </w:rPr>
          <w:fldChar w:fldCharType="separate"/>
        </w:r>
        <w:r>
          <w:rPr>
            <w:webHidden/>
          </w:rPr>
          <w:t>16</w:t>
        </w:r>
        <w:r w:rsidR="00821B44">
          <w:rPr>
            <w:webHidden/>
          </w:rPr>
          <w:fldChar w:fldCharType="end"/>
        </w:r>
      </w:hyperlink>
    </w:p>
    <w:p w:rsidR="003F7DB1" w:rsidRDefault="00193031" w:rsidP="0000367C">
      <w:pPr>
        <w:pStyle w:val="Brevoverskrift"/>
      </w:pPr>
      <w:r w:rsidRPr="00DA20DF">
        <w:rPr>
          <w:caps/>
        </w:rPr>
        <w:fldChar w:fldCharType="end"/>
      </w:r>
      <w:r w:rsidR="00A92028" w:rsidRPr="00DA20DF">
        <w:rPr>
          <w:rFonts w:ascii="Cambria" w:hAnsi="Cambria"/>
          <w:sz w:val="20"/>
        </w:rPr>
        <w:br w:type="page"/>
      </w:r>
      <w:bookmarkStart w:id="1" w:name="_Toc375050908"/>
      <w:r w:rsidR="00ED656E" w:rsidRPr="0055636F">
        <w:lastRenderedPageBreak/>
        <w:t xml:space="preserve">Del 2 </w:t>
      </w:r>
      <w:r w:rsidR="003F7DB1">
        <w:t>Spesifikasjon av tegneregler</w:t>
      </w:r>
    </w:p>
    <w:p w:rsidR="00E24D0B" w:rsidRDefault="00E24D0B" w:rsidP="0000367C">
      <w:pPr>
        <w:pStyle w:val="Brevoverskrift"/>
      </w:pPr>
      <w:r>
        <w:t>Innledning</w:t>
      </w:r>
      <w:bookmarkEnd w:id="1"/>
    </w:p>
    <w:p w:rsidR="00E24D0B" w:rsidRDefault="00E24D0B" w:rsidP="00E24D0B">
      <w:r>
        <w:t xml:space="preserve">Arealplaner for Svalbard ble tidligere fremstilt etter planstandard og tegneregler utarbeidet i henhold til </w:t>
      </w:r>
      <w:proofErr w:type="spellStart"/>
      <w:r>
        <w:t>pbl</w:t>
      </w:r>
      <w:proofErr w:type="spellEnd"/>
      <w:r>
        <w:t xml:space="preserve">. Etablerte standarder for fastlandet var ikke spesielt godt egnet behovene på Svalbard og nye formål ble lagt til etter behov. For nye formål ble det også laget egne tegneregler. </w:t>
      </w:r>
    </w:p>
    <w:p w:rsidR="00E24D0B" w:rsidRDefault="00E24D0B" w:rsidP="008D5E1A">
      <w:r>
        <w:t xml:space="preserve">Da svalbardmiljøloven fra 2001 trådte i kraft, ble det behov for å utarbeide en egen standard som var tilpasset bestemmelsene i loven og forholdene ellers på Svalbard. Formålsnavn og tegneregler er utarbeidet så langt det er mulig etter samme regler som for planer etter </w:t>
      </w:r>
      <w:proofErr w:type="spellStart"/>
      <w:r>
        <w:t>pbl</w:t>
      </w:r>
      <w:proofErr w:type="spellEnd"/>
      <w:r>
        <w:t>, men det er noen spesialtilpasninger blant annet for kulturminner, friluftsliv, og til forskningsområder.</w:t>
      </w:r>
    </w:p>
    <w:p w:rsidR="003C2E32" w:rsidRDefault="003F7DB1" w:rsidP="0055636F">
      <w:r>
        <w:t>Formålet med d</w:t>
      </w:r>
      <w:r w:rsidR="003C2E32">
        <w:t xml:space="preserve">enne spesifikasjonen </w:t>
      </w:r>
      <w:r>
        <w:t xml:space="preserve">er å </w:t>
      </w:r>
      <w:r w:rsidR="003C2E32">
        <w:t xml:space="preserve">gi nærmere regler for </w:t>
      </w:r>
      <w:proofErr w:type="spellStart"/>
      <w:r w:rsidR="004F27E7">
        <w:t>kart</w:t>
      </w:r>
      <w:r w:rsidR="003C2E32">
        <w:t>fremstilling</w:t>
      </w:r>
      <w:proofErr w:type="spellEnd"/>
      <w:r w:rsidR="003C2E32">
        <w:t xml:space="preserve"> av arealplaner etter </w:t>
      </w:r>
      <w:r w:rsidR="00614E21">
        <w:t>s</w:t>
      </w:r>
      <w:r w:rsidR="003C2E32">
        <w:t xml:space="preserve">valbardmiljøloven. </w:t>
      </w:r>
    </w:p>
    <w:p w:rsidR="00A92028" w:rsidRPr="00AE3A2D" w:rsidRDefault="003C2E32" w:rsidP="0055636F">
      <w:r>
        <w:t xml:space="preserve">Spesifikasjonen </w:t>
      </w:r>
      <w:r w:rsidR="00A92028" w:rsidRPr="001D04A6">
        <w:t>definerer</w:t>
      </w:r>
      <w:r w:rsidR="00A92028" w:rsidRPr="00AE3A2D">
        <w:t xml:space="preserve"> hvordan ulike objekter med egenskaper skal presenteres både på plankartet for den enkelte plan og ved sammenstilling av flere arealplaner </w:t>
      </w:r>
      <w:r>
        <w:t xml:space="preserve">både på skjerm, ved utskrift og forvaltning i </w:t>
      </w:r>
      <w:proofErr w:type="spellStart"/>
      <w:r>
        <w:t>geodatabase</w:t>
      </w:r>
      <w:proofErr w:type="spellEnd"/>
      <w:r w:rsidR="00A92028" w:rsidRPr="00AE3A2D">
        <w:t xml:space="preserve">. </w:t>
      </w:r>
    </w:p>
    <w:p w:rsidR="00A92028" w:rsidRPr="00AE3A2D" w:rsidRDefault="00A92028" w:rsidP="0055636F">
      <w:r w:rsidRPr="00AE3A2D">
        <w:t xml:space="preserve">Nærmere spesifikasjon for plankart </w:t>
      </w:r>
      <w:r w:rsidR="00E85B26">
        <w:t xml:space="preserve">på Svalbard </w:t>
      </w:r>
      <w:r w:rsidRPr="00AE3A2D">
        <w:t>er i del 1, spesifikasjon for digitalt planregister er i del 4.</w:t>
      </w:r>
    </w:p>
    <w:p w:rsidR="00A92028" w:rsidRDefault="00A92028" w:rsidP="0055636F">
      <w:r w:rsidRPr="00AE3A2D">
        <w:t>Denne spesifikasjonen må benyttes sammen med SOSI-standard</w:t>
      </w:r>
      <w:r w:rsidR="00CB2D46">
        <w:t>en for</w:t>
      </w:r>
      <w:r w:rsidRPr="00AE3A2D">
        <w:t xml:space="preserve"> </w:t>
      </w:r>
      <w:r w:rsidR="00C51489">
        <w:t>svalbardp</w:t>
      </w:r>
      <w:r w:rsidR="00C51489" w:rsidRPr="00AE3A2D">
        <w:t>lan</w:t>
      </w:r>
      <w:r w:rsidR="003C2E32">
        <w:t xml:space="preserve"> og </w:t>
      </w:r>
      <w:r w:rsidR="00CB2D46">
        <w:t>ev</w:t>
      </w:r>
      <w:r w:rsidR="00614E21">
        <w:t>.</w:t>
      </w:r>
      <w:r w:rsidR="00CB2D46">
        <w:t xml:space="preserve"> </w:t>
      </w:r>
      <w:r w:rsidR="003C2E32">
        <w:t>tilhørende spesifik</w:t>
      </w:r>
      <w:r w:rsidR="004C6378">
        <w:t>a</w:t>
      </w:r>
      <w:r w:rsidR="003C2E32">
        <w:t>sjon(er)</w:t>
      </w:r>
      <w:r w:rsidRPr="00AE3A2D">
        <w:t>. Standarden gir en fullstendig oversikt over hvordan geometrien i arealplaner skal</w:t>
      </w:r>
      <w:r w:rsidR="00E85B26">
        <w:t>/kan</w:t>
      </w:r>
      <w:r w:rsidRPr="00AE3A2D">
        <w:t xml:space="preserve"> kodes.</w:t>
      </w:r>
    </w:p>
    <w:p w:rsidR="008D5E1A" w:rsidRPr="00AE3A2D" w:rsidRDefault="008D5E1A" w:rsidP="0055636F">
      <w:r>
        <w:t>Spesifikasjonen er utarbeidet i samarbeid mellom Klima- og miljødepartementet og Kommunal- og moderniseringsdepartementet.</w:t>
      </w:r>
    </w:p>
    <w:p w:rsidR="00A92028" w:rsidRPr="0055636F" w:rsidRDefault="0055636F" w:rsidP="0055636F">
      <w:pPr>
        <w:pStyle w:val="Overskrift2"/>
      </w:pPr>
      <w:r>
        <w:t xml:space="preserve"> </w:t>
      </w:r>
      <w:bookmarkStart w:id="2" w:name="_Toc438106660"/>
      <w:r w:rsidR="00A92028" w:rsidRPr="0055636F">
        <w:t>Formålsfarger</w:t>
      </w:r>
      <w:bookmarkEnd w:id="2"/>
    </w:p>
    <w:p w:rsidR="00A92028" w:rsidRPr="00AE3A2D" w:rsidRDefault="00A92028" w:rsidP="0055636F">
      <w:r w:rsidRPr="00AE3A2D">
        <w:t xml:space="preserve">Ved fastsettelse av farger for arealformål, er det lagt vekt på å bruke farger som er lett å skille fra hverandre. Med hensyn på at planer også skal presenteres på nett er fargene tilpasset også dette. Det er </w:t>
      </w:r>
      <w:r w:rsidR="003C2E32">
        <w:t xml:space="preserve">hovedsakelig </w:t>
      </w:r>
      <w:r w:rsidRPr="00AE3A2D">
        <w:t>benyttet såkalte web-sikre farger, som er en fargepalett med 216 farger og som er utarbeide</w:t>
      </w:r>
      <w:r w:rsidR="003C2E32">
        <w:t>t etter mange års erfaring med i</w:t>
      </w:r>
      <w:r w:rsidRPr="00AE3A2D">
        <w:t>nternett.</w:t>
      </w:r>
      <w:r w:rsidR="003C2E32">
        <w:t xml:space="preserve"> </w:t>
      </w:r>
      <w:r w:rsidRPr="00AE3A2D">
        <w:t>På Internett har fargetoner en tendens til å se annerledes ut avhengig av hvilken nettleser som benyttes. Også ulikt utstyr (PC-skjerm, plottere, videokanoner) og programvare, kan vise samme fargetone forskjellig.</w:t>
      </w:r>
    </w:p>
    <w:p w:rsidR="00A92028" w:rsidRPr="00AE3A2D" w:rsidRDefault="00A92028" w:rsidP="0055636F">
      <w:r w:rsidRPr="00AE3A2D">
        <w:t>Fordelen med denne fargepaletten er et det er relativt stor avstand mellom fargetonene i skalaen. Den</w:t>
      </w:r>
      <w:r w:rsidR="003C2E32">
        <w:t xml:space="preserve"> har derfor nytte også utenfor i</w:t>
      </w:r>
      <w:r w:rsidRPr="00AE3A2D">
        <w:t xml:space="preserve">nternett, siden den gjør det enklere å skille mellom ulike formålsfarger. Fargene i paletten er i html gitt som en </w:t>
      </w:r>
      <w:proofErr w:type="spellStart"/>
      <w:r w:rsidRPr="00AE3A2D">
        <w:t>hexadesimal</w:t>
      </w:r>
      <w:proofErr w:type="spellEnd"/>
      <w:r w:rsidRPr="00AE3A2D">
        <w:t xml:space="preserve"> kode som enkelt og riktig kan konverteres til RGB. Her er noen eksempler på farger angitt med </w:t>
      </w:r>
      <w:proofErr w:type="spellStart"/>
      <w:r w:rsidRPr="00AE3A2D">
        <w:t>hexadesimal</w:t>
      </w:r>
      <w:proofErr w:type="spellEnd"/>
      <w:r w:rsidRPr="00AE3A2D">
        <w:t xml:space="preserve"> kode og RGB-kode:</w:t>
      </w:r>
    </w:p>
    <w:p w:rsidR="00A92028" w:rsidRPr="00AE3A2D" w:rsidRDefault="00A92028" w:rsidP="0055636F">
      <w:r w:rsidRPr="00AE3A2D">
        <w:t xml:space="preserve">Svart; </w:t>
      </w:r>
      <w:proofErr w:type="spellStart"/>
      <w:r w:rsidRPr="00AE3A2D">
        <w:t>Hx</w:t>
      </w:r>
      <w:proofErr w:type="spellEnd"/>
      <w:r w:rsidRPr="00AE3A2D">
        <w:t xml:space="preserve"> 000000/RGB 0 0 0</w:t>
      </w:r>
    </w:p>
    <w:p w:rsidR="00A92028" w:rsidRPr="00AE3A2D" w:rsidRDefault="00614E21" w:rsidP="0055636F">
      <w:r>
        <w:t xml:space="preserve">Hvit; </w:t>
      </w:r>
      <w:proofErr w:type="spellStart"/>
      <w:r>
        <w:t>Hx</w:t>
      </w:r>
      <w:proofErr w:type="spellEnd"/>
      <w:r>
        <w:t xml:space="preserve"> FFFFFF/</w:t>
      </w:r>
      <w:r w:rsidR="00A92028" w:rsidRPr="00AE3A2D">
        <w:t>RGB 255 255 255</w:t>
      </w:r>
    </w:p>
    <w:p w:rsidR="00A92028" w:rsidRPr="00AE3A2D" w:rsidRDefault="00614E21" w:rsidP="0055636F">
      <w:r>
        <w:t xml:space="preserve">Rød; </w:t>
      </w:r>
      <w:proofErr w:type="spellStart"/>
      <w:r>
        <w:t>Hx</w:t>
      </w:r>
      <w:proofErr w:type="spellEnd"/>
      <w:r>
        <w:t xml:space="preserve"> FF0000</w:t>
      </w:r>
      <w:r w:rsidR="00A92028" w:rsidRPr="00AE3A2D">
        <w:t>/RGB 255 0 0</w:t>
      </w:r>
    </w:p>
    <w:p w:rsidR="00A92028" w:rsidRPr="00AE3A2D" w:rsidRDefault="00614E21" w:rsidP="0055636F">
      <w:r>
        <w:t xml:space="preserve">Blå; </w:t>
      </w:r>
      <w:proofErr w:type="spellStart"/>
      <w:r>
        <w:t>Hx</w:t>
      </w:r>
      <w:proofErr w:type="spellEnd"/>
      <w:r>
        <w:t xml:space="preserve"> 0000FF</w:t>
      </w:r>
      <w:r w:rsidR="00A92028" w:rsidRPr="00AE3A2D">
        <w:t>/RGB 0 0 255</w:t>
      </w:r>
    </w:p>
    <w:p w:rsidR="00A92028" w:rsidRPr="00AE3A2D" w:rsidRDefault="00A92028" w:rsidP="0055636F">
      <w:r w:rsidRPr="00AE3A2D">
        <w:t xml:space="preserve">Fiolett; </w:t>
      </w:r>
      <w:proofErr w:type="spellStart"/>
      <w:r w:rsidRPr="00AE3A2D">
        <w:t>Hx</w:t>
      </w:r>
      <w:proofErr w:type="spellEnd"/>
      <w:r w:rsidRPr="00AE3A2D">
        <w:t xml:space="preserve"> 9900FF/RGB 153 0 255</w:t>
      </w:r>
    </w:p>
    <w:p w:rsidR="00A92028" w:rsidRPr="00AE3A2D" w:rsidRDefault="00A92028" w:rsidP="0055636F">
      <w:r w:rsidRPr="00AE3A2D">
        <w:t xml:space="preserve">Trykkerier benytter CMYK-fargepalett i sine systemer. Disse kodene er derfor også lagt inn i standarden, men det anbefales ikke </w:t>
      </w:r>
      <w:r w:rsidR="00614E21" w:rsidRPr="00AE3A2D">
        <w:t xml:space="preserve">å </w:t>
      </w:r>
      <w:r w:rsidRPr="00AE3A2D">
        <w:t xml:space="preserve">benytte CMYK-farger hvis data skal publiseres på web. Denne paletten har ikke tilstrekkelig fargemetning i fargetonene til at disse konverteres riktig til </w:t>
      </w:r>
      <w:proofErr w:type="spellStart"/>
      <w:r w:rsidRPr="00AE3A2D">
        <w:t>websikre</w:t>
      </w:r>
      <w:proofErr w:type="spellEnd"/>
      <w:r w:rsidRPr="00AE3A2D">
        <w:t xml:space="preserve"> </w:t>
      </w:r>
      <w:r w:rsidRPr="00AE3A2D">
        <w:lastRenderedPageBreak/>
        <w:t xml:space="preserve">RGB-verdier. Det oppfordres til å benytte </w:t>
      </w:r>
      <w:proofErr w:type="spellStart"/>
      <w:r w:rsidRPr="00AE3A2D">
        <w:t>hexadesimale</w:t>
      </w:r>
      <w:proofErr w:type="spellEnd"/>
      <w:r w:rsidRPr="00AE3A2D">
        <w:t xml:space="preserve"> koder eller RGB-fargepalett hvis det er mulighet for det.</w:t>
      </w:r>
    </w:p>
    <w:p w:rsidR="00A92028" w:rsidRPr="0055636F" w:rsidRDefault="0055636F" w:rsidP="0055636F">
      <w:pPr>
        <w:pStyle w:val="Overskrift2"/>
      </w:pPr>
      <w:r>
        <w:t xml:space="preserve"> </w:t>
      </w:r>
      <w:bookmarkStart w:id="3" w:name="_Toc438106661"/>
      <w:r w:rsidR="00A92028" w:rsidRPr="0055636F">
        <w:t>Om fonter</w:t>
      </w:r>
      <w:bookmarkEnd w:id="3"/>
    </w:p>
    <w:p w:rsidR="00A92028" w:rsidRDefault="00677FE2" w:rsidP="0055636F">
      <w:r>
        <w:t>Det er utarbeidet en symbolfont som in</w:t>
      </w:r>
      <w:r w:rsidR="00A92028" w:rsidRPr="00AE3A2D">
        <w:t>kludere</w:t>
      </w:r>
      <w:r>
        <w:t>r</w:t>
      </w:r>
      <w:r w:rsidR="00A92028" w:rsidRPr="00AE3A2D">
        <w:t xml:space="preserve"> alle stand</w:t>
      </w:r>
      <w:r>
        <w:t>ardiserte symboler for plandat</w:t>
      </w:r>
      <w:r w:rsidR="00157A71">
        <w:t xml:space="preserve">a, også for eldre </w:t>
      </w:r>
      <w:r w:rsidR="00614E21">
        <w:t>SOSI-</w:t>
      </w:r>
      <w:r w:rsidR="00157A71">
        <w:t xml:space="preserve">versjoner. </w:t>
      </w:r>
    </w:p>
    <w:p w:rsidR="003C2E32" w:rsidRDefault="003C2E32" w:rsidP="0055636F">
      <w:r>
        <w:t>Eventuelle symboler som benyttes i arealplaner etter</w:t>
      </w:r>
      <w:r w:rsidR="00E85B26">
        <w:t xml:space="preserve"> </w:t>
      </w:r>
      <w:r w:rsidR="00614E21">
        <w:t>s</w:t>
      </w:r>
      <w:r w:rsidR="00E85B26">
        <w:t>valbardmiljøloven</w:t>
      </w:r>
      <w:r>
        <w:t xml:space="preserve"> </w:t>
      </w:r>
      <w:r w:rsidR="00614E21">
        <w:t>(</w:t>
      </w:r>
      <w:r>
        <w:t>sml</w:t>
      </w:r>
      <w:r w:rsidR="00E85B26">
        <w:t>.</w:t>
      </w:r>
      <w:r w:rsidR="00614E21">
        <w:t>)</w:t>
      </w:r>
      <w:r>
        <w:t xml:space="preserve"> kan lages spesielt</w:t>
      </w:r>
      <w:r w:rsidR="006A5331">
        <w:t>.</w:t>
      </w:r>
    </w:p>
    <w:p w:rsidR="00A92028" w:rsidRDefault="00A92028" w:rsidP="0055636F">
      <w:r w:rsidRPr="00AE3A2D">
        <w:t xml:space="preserve">Symbolfonter kan lastes ned fra </w:t>
      </w:r>
      <w:r w:rsidR="00992238">
        <w:t>Statens kartverk</w:t>
      </w:r>
      <w:r w:rsidRPr="00AE3A2D">
        <w:t xml:space="preserve">; </w:t>
      </w:r>
    </w:p>
    <w:p w:rsidR="0023244D" w:rsidRDefault="00382412" w:rsidP="00922164">
      <w:pPr>
        <w:spacing w:after="0"/>
        <w:jc w:val="left"/>
      </w:pPr>
      <w:hyperlink r:id="rId10" w:history="1">
        <w:r w:rsidR="0023244D" w:rsidRPr="000A3C6E">
          <w:rPr>
            <w:rStyle w:val="Hyperkobling"/>
          </w:rPr>
          <w:t>http://www.statkart.no/Fonter.d25-SwlzU10.ips</w:t>
        </w:r>
      </w:hyperlink>
    </w:p>
    <w:p w:rsidR="00741C42" w:rsidRDefault="00741C42" w:rsidP="00922164">
      <w:pPr>
        <w:spacing w:after="0"/>
        <w:jc w:val="left"/>
      </w:pPr>
    </w:p>
    <w:p w:rsidR="00A92028" w:rsidRPr="0055636F" w:rsidRDefault="0055636F" w:rsidP="0055636F">
      <w:pPr>
        <w:pStyle w:val="Overskrift2"/>
      </w:pPr>
      <w:r>
        <w:t xml:space="preserve"> </w:t>
      </w:r>
      <w:bookmarkStart w:id="4" w:name="_Toc438106662"/>
      <w:r w:rsidR="00A92028" w:rsidRPr="0055636F">
        <w:t>Tegneregler</w:t>
      </w:r>
      <w:bookmarkEnd w:id="4"/>
    </w:p>
    <w:p w:rsidR="00344FEF" w:rsidRPr="00344FEF" w:rsidRDefault="00344FEF" w:rsidP="003D696E">
      <w:pPr>
        <w:pStyle w:val="Listeavsnitt"/>
        <w:keepNext/>
        <w:keepLines/>
        <w:numPr>
          <w:ilvl w:val="0"/>
          <w:numId w:val="10"/>
        </w:numPr>
        <w:spacing w:before="240" w:after="240"/>
        <w:contextualSpacing w:val="0"/>
        <w:jc w:val="left"/>
        <w:outlineLvl w:val="2"/>
        <w:rPr>
          <w:rFonts w:ascii="Cambria" w:hAnsi="Cambria"/>
          <w:b/>
          <w:vanish/>
          <w:kern w:val="28"/>
          <w:sz w:val="26"/>
          <w:szCs w:val="26"/>
        </w:rPr>
      </w:pPr>
      <w:bookmarkStart w:id="5" w:name="_Toc339622707"/>
      <w:bookmarkStart w:id="6" w:name="_Toc339622742"/>
      <w:bookmarkStart w:id="7" w:name="_Toc339622799"/>
      <w:bookmarkStart w:id="8" w:name="_Toc339623304"/>
      <w:bookmarkStart w:id="9" w:name="_Toc339632089"/>
      <w:bookmarkStart w:id="10" w:name="_Toc339632321"/>
      <w:bookmarkStart w:id="11" w:name="_Toc375038400"/>
      <w:bookmarkStart w:id="12" w:name="_Toc375038980"/>
      <w:bookmarkStart w:id="13" w:name="_Toc375045606"/>
      <w:bookmarkStart w:id="14" w:name="_Toc375045860"/>
      <w:bookmarkStart w:id="15" w:name="_Toc438106460"/>
      <w:bookmarkStart w:id="16" w:name="_Toc438106663"/>
      <w:bookmarkStart w:id="17" w:name="_Toc25132885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344FEF" w:rsidRPr="00344FEF" w:rsidRDefault="00344FEF" w:rsidP="003D696E">
      <w:pPr>
        <w:pStyle w:val="Listeavsnitt"/>
        <w:keepNext/>
        <w:keepLines/>
        <w:numPr>
          <w:ilvl w:val="1"/>
          <w:numId w:val="10"/>
        </w:numPr>
        <w:spacing w:before="240" w:after="240"/>
        <w:contextualSpacing w:val="0"/>
        <w:jc w:val="left"/>
        <w:outlineLvl w:val="2"/>
        <w:rPr>
          <w:rFonts w:ascii="Cambria" w:hAnsi="Cambria"/>
          <w:b/>
          <w:vanish/>
          <w:kern w:val="28"/>
          <w:sz w:val="26"/>
          <w:szCs w:val="26"/>
        </w:rPr>
      </w:pPr>
      <w:bookmarkStart w:id="18" w:name="_Toc339623305"/>
      <w:bookmarkStart w:id="19" w:name="_Toc339632090"/>
      <w:bookmarkStart w:id="20" w:name="_Toc339632322"/>
      <w:bookmarkStart w:id="21" w:name="_Toc375038401"/>
      <w:bookmarkStart w:id="22" w:name="_Toc375038981"/>
      <w:bookmarkStart w:id="23" w:name="_Toc375045607"/>
      <w:bookmarkStart w:id="24" w:name="_Toc375045861"/>
      <w:bookmarkStart w:id="25" w:name="_Toc438106461"/>
      <w:bookmarkStart w:id="26" w:name="_Toc438106664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A92028" w:rsidRDefault="00E764D7" w:rsidP="00190BA9">
      <w:pPr>
        <w:pStyle w:val="Overskrift3"/>
      </w:pPr>
      <w:bookmarkStart w:id="27" w:name="_Toc438106665"/>
      <w:r>
        <w:t>Koder</w:t>
      </w:r>
      <w:r w:rsidR="00A92028" w:rsidRPr="00741C42">
        <w:t xml:space="preserve"> og presentasjon for arealformål</w:t>
      </w:r>
      <w:bookmarkEnd w:id="27"/>
      <w:r w:rsidR="00A92028" w:rsidRPr="00741C42">
        <w:t xml:space="preserve"> </w:t>
      </w:r>
      <w:bookmarkEnd w:id="17"/>
    </w:p>
    <w:p w:rsidR="00344FEF" w:rsidRPr="00344FEF" w:rsidRDefault="00344FEF" w:rsidP="00344FEF">
      <w:pPr>
        <w:sectPr w:rsidR="00344FEF" w:rsidRPr="00344FEF" w:rsidSect="0055636F">
          <w:footerReference w:type="default" r:id="rId11"/>
          <w:footerReference w:type="first" r:id="rId12"/>
          <w:pgSz w:w="11907" w:h="16840"/>
          <w:pgMar w:top="1417" w:right="1417" w:bottom="1417" w:left="1417" w:header="709" w:footer="709" w:gutter="0"/>
          <w:cols w:space="708"/>
          <w:noEndnote/>
          <w:docGrid w:linePitch="299"/>
        </w:sectPr>
      </w:pPr>
    </w:p>
    <w:tbl>
      <w:tblPr>
        <w:tblW w:w="15076" w:type="dxa"/>
        <w:tblCellSpacing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6"/>
        <w:gridCol w:w="835"/>
        <w:gridCol w:w="2421"/>
        <w:gridCol w:w="339"/>
        <w:gridCol w:w="766"/>
        <w:gridCol w:w="1010"/>
        <w:gridCol w:w="906"/>
        <w:gridCol w:w="339"/>
        <w:gridCol w:w="2490"/>
        <w:gridCol w:w="319"/>
        <w:gridCol w:w="752"/>
        <w:gridCol w:w="978"/>
        <w:gridCol w:w="865"/>
      </w:tblGrid>
      <w:tr w:rsidR="00A92028" w:rsidTr="004F27E7">
        <w:trPr>
          <w:trHeight w:val="284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rPr>
                <w:sz w:val="12"/>
                <w:szCs w:val="24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C51489" w:rsidRDefault="00A92028" w:rsidP="003F320F">
            <w:pPr>
              <w:spacing w:after="0"/>
              <w:rPr>
                <w:sz w:val="12"/>
                <w:szCs w:val="24"/>
              </w:rPr>
            </w:pPr>
          </w:p>
        </w:tc>
        <w:tc>
          <w:tcPr>
            <w:tcW w:w="5751" w:type="dxa"/>
            <w:gridSpan w:val="6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pStyle w:val="NormalWeb"/>
              <w:spacing w:before="0" w:beforeAutospacing="0" w:after="0" w:afterAutospacing="0" w:line="120" w:lineRule="atLeast"/>
              <w:jc w:val="center"/>
            </w:pPr>
            <w:r w:rsidRPr="00C51489">
              <w:rPr>
                <w:rFonts w:ascii="Arial" w:hAnsi="Arial" w:cs="Arial"/>
                <w:b/>
                <w:bCs/>
                <w:sz w:val="15"/>
                <w:szCs w:val="15"/>
                <w:lang w:val="nb-NO"/>
              </w:rPr>
              <w:t>Eksisterende arealformål</w:t>
            </w:r>
          </w:p>
        </w:tc>
        <w:tc>
          <w:tcPr>
            <w:tcW w:w="5359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237A0A" w:rsidP="003F320F">
            <w:pPr>
              <w:pStyle w:val="NormalWeb"/>
              <w:spacing w:before="0" w:beforeAutospacing="0" w:after="0" w:afterAutospacing="0" w:line="120" w:lineRule="atLeast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Nye</w:t>
            </w:r>
            <w:r w:rsidR="00A92028" w:rsidRPr="00C51489">
              <w:rPr>
                <w:rFonts w:ascii="Arial" w:hAnsi="Arial" w:cs="Arial"/>
                <w:b/>
                <w:bCs/>
                <w:sz w:val="15"/>
                <w:szCs w:val="15"/>
                <w:lang w:val="nb-NO"/>
              </w:rPr>
              <w:t xml:space="preserve"> arealformål</w:t>
            </w:r>
          </w:p>
        </w:tc>
      </w:tr>
      <w:tr w:rsidR="00A92028" w:rsidTr="004F27E7">
        <w:trPr>
          <w:trHeight w:val="198"/>
          <w:tblCellSpacing w:w="15" w:type="dxa"/>
        </w:trPr>
        <w:tc>
          <w:tcPr>
            <w:tcW w:w="3011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Formål</w:t>
            </w:r>
          </w:p>
        </w:tc>
        <w:tc>
          <w:tcPr>
            <w:tcW w:w="805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SOSI-kode</w:t>
            </w:r>
          </w:p>
        </w:tc>
        <w:tc>
          <w:tcPr>
            <w:tcW w:w="2391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652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Fargekode</w:t>
            </w:r>
          </w:p>
        </w:tc>
        <w:tc>
          <w:tcPr>
            <w:tcW w:w="309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Fargekode</w:t>
            </w:r>
          </w:p>
        </w:tc>
      </w:tr>
      <w:tr w:rsidR="00A92028" w:rsidTr="004F27E7">
        <w:trPr>
          <w:trHeight w:val="198"/>
          <w:tblCellSpacing w:w="15" w:type="dxa"/>
        </w:trPr>
        <w:tc>
          <w:tcPr>
            <w:tcW w:w="3011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05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Del="00397EC3" w:rsidRDefault="00A92028" w:rsidP="003F320F">
            <w:pPr>
              <w:spacing w:after="0" w:line="120" w:lineRule="atLeast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2391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</w:pPr>
          </w:p>
        </w:tc>
        <w:tc>
          <w:tcPr>
            <w:tcW w:w="309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proofErr w:type="spellStart"/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Hex</w:t>
            </w:r>
            <w:proofErr w:type="spellEnd"/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RGB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CMYK</w:t>
            </w:r>
          </w:p>
        </w:tc>
        <w:tc>
          <w:tcPr>
            <w:tcW w:w="309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noWrap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proofErr w:type="spellStart"/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Hex</w:t>
            </w:r>
            <w:proofErr w:type="spellEnd"/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RGB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CMYK</w:t>
            </w:r>
          </w:p>
        </w:tc>
      </w:tr>
      <w:tr w:rsidR="00A92028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A68B2" w:rsidRPr="00243510" w:rsidRDefault="00A92028" w:rsidP="004A68B2">
            <w:pPr>
              <w:spacing w:after="0" w:line="120" w:lineRule="atLeast"/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 </w:t>
            </w:r>
            <w:proofErr w:type="spellStart"/>
            <w:r w:rsidR="00B83A22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Byggeområder</w:t>
            </w:r>
            <w:proofErr w:type="spellEnd"/>
            <w:r w:rsidR="007806C4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om nødvendig med </w:t>
            </w:r>
            <w:r w:rsidR="004A68B2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A92028" w:rsidRPr="00243510" w:rsidRDefault="007806C4" w:rsidP="004A68B2">
            <w:pPr>
              <w:spacing w:after="0" w:line="120" w:lineRule="atLeast"/>
              <w:jc w:val="left"/>
              <w:rPr>
                <w:sz w:val="16"/>
                <w:szCs w:val="16"/>
              </w:rPr>
            </w:pPr>
            <w:proofErr w:type="gramStart"/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nærmere</w:t>
            </w:r>
            <w:proofErr w:type="gramEnd"/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angivelse av hva slags bebyggelse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B83A22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spellStart"/>
            <w:r w:rsidR="00B83A22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sml</w:t>
            </w:r>
            <w:proofErr w:type="spellEnd"/>
            <w:r w:rsidR="00B83A22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7532C7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7532C7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tredje ledd nr. </w:t>
            </w:r>
            <w:r w:rsidR="007532C7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1)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Bebyggelse og anlegg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1001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D7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FFCC00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255-204-0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705D6">
              <w:rPr>
                <w:rFonts w:ascii="Arial" w:hAnsi="Arial" w:cs="Arial"/>
                <w:b/>
                <w:sz w:val="15"/>
                <w:szCs w:val="15"/>
              </w:rPr>
              <w:t>0-20-100-0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C06188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E6B</w:t>
            </w:r>
            <w:r w:rsidR="00C06188">
              <w:rPr>
                <w:rFonts w:ascii="Arial" w:hAnsi="Arial" w:cs="Arial"/>
                <w:b/>
                <w:bCs/>
                <w:sz w:val="15"/>
                <w:szCs w:val="15"/>
              </w:rPr>
              <w:t>9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230-185-0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20</w:t>
            </w:r>
            <w:r>
              <w:rPr>
                <w:rFonts w:ascii="Arial" w:hAnsi="Arial" w:cs="Arial"/>
                <w:b/>
                <w:sz w:val="15"/>
                <w:szCs w:val="15"/>
              </w:rPr>
              <w:t>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10</w:t>
            </w:r>
            <w:r>
              <w:rPr>
                <w:rFonts w:ascii="Arial" w:hAnsi="Arial" w:cs="Arial"/>
                <w:b/>
                <w:sz w:val="15"/>
                <w:szCs w:val="15"/>
              </w:rPr>
              <w:t>0-10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Boligbebyggelse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1110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40</w:t>
            </w:r>
            <w:r>
              <w:rPr>
                <w:rFonts w:ascii="Arial" w:hAnsi="Arial" w:cs="Arial"/>
                <w:b/>
                <w:sz w:val="15"/>
                <w:szCs w:val="15"/>
              </w:rPr>
              <w:t>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FFFF66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80</w:t>
            </w:r>
            <w:r>
              <w:rPr>
                <w:rFonts w:ascii="Arial" w:hAnsi="Arial" w:cs="Arial"/>
                <w:b/>
                <w:sz w:val="15"/>
                <w:szCs w:val="15"/>
              </w:rPr>
              <w:t>-0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Sentrumsformål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1130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CC9900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204-153-0   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10</w:t>
            </w:r>
            <w:r>
              <w:rPr>
                <w:rFonts w:ascii="Arial" w:hAnsi="Arial" w:cs="Arial"/>
                <w:b/>
                <w:sz w:val="15"/>
                <w:szCs w:val="15"/>
              </w:rPr>
              <w:t>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C0618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0-33-100-40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Kjøpesenter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1140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 xml:space="preserve">-0-20 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33</w:t>
            </w:r>
            <w:r>
              <w:rPr>
                <w:rFonts w:ascii="Arial" w:hAnsi="Arial" w:cs="Arial"/>
                <w:b/>
                <w:sz w:val="15"/>
                <w:szCs w:val="15"/>
              </w:rPr>
              <w:t>-0-40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Forretninger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1150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20-20-0-0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40-40-0-0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8E152E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Offentlig eller privat tjenesteyting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1160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0-40-40-0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FF6699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255-102-153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0-60-40-0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Fritids- og turistformål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1170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DC5B73" w:rsidRDefault="00A92028" w:rsidP="003F320F">
            <w:pPr>
              <w:spacing w:after="0" w:line="120" w:lineRule="atLeast"/>
              <w:rPr>
                <w:rFonts w:cstheme="minorHAnsi"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666699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102-102-153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C0618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33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-</w:t>
            </w:r>
            <w:r>
              <w:rPr>
                <w:rFonts w:ascii="Arial" w:hAnsi="Arial" w:cs="Arial"/>
                <w:b/>
                <w:sz w:val="15"/>
                <w:szCs w:val="15"/>
              </w:rPr>
              <w:t>33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-0-40</w:t>
            </w:r>
          </w:p>
        </w:tc>
      </w:tr>
      <w:tr w:rsidR="00265D9C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Pr="00243510" w:rsidRDefault="00002AB7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Hundegård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Pr="0031106E" w:rsidRDefault="00002AB7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1180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B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Pr="00DC5B73" w:rsidRDefault="00002AB7" w:rsidP="003F320F">
            <w:pPr>
              <w:spacing w:after="0" w:line="120" w:lineRule="atLeast"/>
              <w:rPr>
                <w:rFonts w:cstheme="minorHAnsi"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002AB7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B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DB</w:t>
            </w:r>
            <w:r w:rsidR="00321BBE">
              <w:rPr>
                <w:rFonts w:ascii="Arial" w:hAnsi="Arial" w:cs="Arial"/>
                <w:b/>
                <w:bCs/>
                <w:sz w:val="15"/>
                <w:szCs w:val="15"/>
              </w:rPr>
              <w:t>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B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 w:rsidP="00097B0C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219</w:t>
            </w:r>
            <w:r w:rsidR="00321BBE">
              <w:rPr>
                <w:rFonts w:ascii="Arial" w:hAnsi="Arial" w:cs="Arial"/>
                <w:b/>
                <w:bCs/>
                <w:sz w:val="15"/>
                <w:szCs w:val="15"/>
              </w:rPr>
              <w:t>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B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0-7-7-14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002AB7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4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002AB7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002AB7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4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B49999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4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180-153-153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4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02AB7" w:rsidRDefault="00265D9C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0-15-15-30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Næringsbebyggelse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1300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DC5B73" w:rsidRDefault="00A92028" w:rsidP="003F320F">
            <w:pPr>
              <w:spacing w:after="0" w:line="120" w:lineRule="atLeast"/>
              <w:jc w:val="center"/>
              <w:rPr>
                <w:rFonts w:cstheme="minorHAnsi"/>
                <w:szCs w:val="24"/>
              </w:rPr>
            </w:pPr>
            <w:r w:rsidRPr="00DC5B73">
              <w:rPr>
                <w:rFonts w:cstheme="minorHAnsi"/>
              </w:rP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20-40-0-0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0-0-20</w:t>
            </w:r>
          </w:p>
        </w:tc>
      </w:tr>
      <w:tr w:rsidR="00A92028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Idrettsanlegg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1400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DC5B73" w:rsidRDefault="00A92028" w:rsidP="003F320F">
            <w:pPr>
              <w:spacing w:after="0" w:line="120" w:lineRule="atLeast"/>
              <w:jc w:val="center"/>
              <w:rPr>
                <w:rFonts w:cstheme="minorHAnsi"/>
                <w:szCs w:val="24"/>
              </w:rPr>
            </w:pPr>
            <w:r w:rsidRPr="00DC5B73">
              <w:rPr>
                <w:rFonts w:cstheme="minorHAnsi"/>
              </w:rP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99CC00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153-204-0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10</w:t>
            </w:r>
            <w:r>
              <w:rPr>
                <w:rFonts w:ascii="Arial" w:hAnsi="Arial" w:cs="Arial"/>
                <w:b/>
                <w:sz w:val="15"/>
                <w:szCs w:val="15"/>
              </w:rPr>
              <w:t>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669900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102-153-0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3731E7" w:rsidP="003731E7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33-0-100-40</w:t>
            </w:r>
          </w:p>
        </w:tc>
      </w:tr>
      <w:tr w:rsidR="0059022E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Pr="00243510" w:rsidRDefault="0059022E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Skytebane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Pr="0031106E" w:rsidRDefault="0059022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1470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Pr="00DC5B73" w:rsidRDefault="004A53B4" w:rsidP="003F320F">
            <w:pPr>
              <w:spacing w:after="0" w:line="120" w:lineRule="atLeast"/>
              <w:jc w:val="center"/>
              <w:rPr>
                <w:rFonts w:cstheme="minorHAnsi"/>
              </w:rPr>
            </w:pPr>
            <w:r w:rsidRPr="00DC5B73">
              <w:rPr>
                <w:rFonts w:cstheme="minorHAnsi"/>
                <w:noProof/>
              </w:rPr>
              <w:drawing>
                <wp:inline distT="0" distB="0" distL="0" distR="0">
                  <wp:extent cx="245983" cy="198408"/>
                  <wp:effectExtent l="19050" t="0" r="1667" b="0"/>
                  <wp:docPr id="13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8" cy="1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9022E" w:rsidRDefault="0059022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097B0C" w:rsidTr="00C8668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243510" w:rsidRDefault="00C86687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Energianlegg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31106E" w:rsidRDefault="00C86687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151</w:t>
            </w:r>
            <w:r w:rsidR="001431D9">
              <w:rPr>
                <w:rFonts w:ascii="Arial" w:hAnsi="Arial" w:cs="Arial"/>
                <w:b/>
                <w:sz w:val="15"/>
                <w:szCs w:val="15"/>
              </w:rPr>
              <w:t>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DC5B73" w:rsidRDefault="00097B0C" w:rsidP="003F320F">
            <w:pPr>
              <w:spacing w:after="0" w:line="120" w:lineRule="atLeast"/>
              <w:jc w:val="center"/>
              <w:rPr>
                <w:rFonts w:cstheme="minorHAnsi"/>
                <w:noProof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DC5B73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Renovasjonsanlegg/avfallsanlegg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31106E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1550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B17C4A" w:rsidRDefault="00DC5B73" w:rsidP="00DC5B73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17C4A">
              <w:rPr>
                <w:rFonts w:cstheme="minorHAnsi"/>
                <w:b/>
                <w:sz w:val="18"/>
                <w:szCs w:val="18"/>
              </w:rPr>
              <w:t>Renovasjonsanlegg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</w:t>
            </w:r>
            <w:r w:rsidR="00C06188">
              <w:rPr>
                <w:rFonts w:ascii="Arial" w:hAnsi="Arial" w:cs="Arial"/>
                <w:b/>
                <w:bCs/>
                <w:sz w:val="15"/>
                <w:szCs w:val="15"/>
              </w:rPr>
              <w:t>99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33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4D07AA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255-153-51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515B37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0-40-80-0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CC6600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4D07AA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204-102-0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515B37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10</w:t>
            </w:r>
            <w:r>
              <w:rPr>
                <w:rFonts w:ascii="Arial" w:hAnsi="Arial" w:cs="Arial"/>
                <w:b/>
                <w:sz w:val="15"/>
                <w:szCs w:val="15"/>
              </w:rPr>
              <w:t>0-20</w:t>
            </w:r>
          </w:p>
        </w:tc>
      </w:tr>
      <w:tr w:rsidR="00DC5B73" w:rsidTr="004F27E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Annen særskilt angitt bebyggelse og anlegg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31106E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1590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Pr="00B17C4A" w:rsidRDefault="00DC5B73" w:rsidP="00DC5B73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17C4A">
              <w:rPr>
                <w:rFonts w:cstheme="minorHAnsi"/>
                <w:b/>
                <w:sz w:val="18"/>
                <w:szCs w:val="18"/>
              </w:rPr>
              <w:t>Øvrige anlegg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DC5B73" w:rsidRDefault="00DC5B73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A92028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Uteoppholdsareal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1600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DC5B73" w:rsidRDefault="00A92028" w:rsidP="00DC5B73">
            <w:pPr>
              <w:spacing w:after="0" w:line="120" w:lineRule="atLeast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66CC99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102-204-153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C0618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5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0-0-2</w:t>
            </w:r>
            <w:r>
              <w:rPr>
                <w:rFonts w:ascii="Arial" w:hAnsi="Arial" w:cs="Arial"/>
                <w:b/>
                <w:sz w:val="15"/>
                <w:szCs w:val="15"/>
              </w:rPr>
              <w:t>5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339966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51-153-102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C0618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67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-0-</w:t>
            </w:r>
            <w:r>
              <w:rPr>
                <w:rFonts w:ascii="Arial" w:hAnsi="Arial" w:cs="Arial"/>
                <w:b/>
                <w:sz w:val="15"/>
                <w:szCs w:val="15"/>
              </w:rPr>
              <w:t>33</w:t>
            </w:r>
            <w:r w:rsidR="00A92028">
              <w:rPr>
                <w:rFonts w:ascii="Arial" w:hAnsi="Arial" w:cs="Arial"/>
                <w:b/>
                <w:sz w:val="15"/>
                <w:szCs w:val="15"/>
              </w:rPr>
              <w:t>-40</w:t>
            </w:r>
          </w:p>
        </w:tc>
      </w:tr>
      <w:tr w:rsidR="00A92028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Grav og urnelund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1700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DC5B73" w:rsidRDefault="00A92028" w:rsidP="00DC5B73">
            <w:pPr>
              <w:spacing w:after="0" w:line="120" w:lineRule="atLeast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CC6699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204-102-153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4705D6" w:rsidRDefault="00A92028" w:rsidP="00C06188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0-2</w:t>
            </w:r>
            <w:r w:rsidR="00C06188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993366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153-51-102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F01B75" w:rsidRDefault="00A92028" w:rsidP="00E47AB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E47ABB">
              <w:rPr>
                <w:rFonts w:ascii="Arial" w:hAnsi="Arial" w:cs="Arial"/>
                <w:b/>
                <w:sz w:val="15"/>
                <w:szCs w:val="15"/>
              </w:rPr>
              <w:t>67</w:t>
            </w:r>
            <w:r>
              <w:rPr>
                <w:rFonts w:ascii="Arial" w:hAnsi="Arial" w:cs="Arial"/>
                <w:b/>
                <w:sz w:val="15"/>
                <w:szCs w:val="15"/>
              </w:rPr>
              <w:t>-</w:t>
            </w:r>
            <w:r w:rsidR="00E47ABB">
              <w:rPr>
                <w:rFonts w:ascii="Arial" w:hAnsi="Arial" w:cs="Arial"/>
                <w:b/>
                <w:sz w:val="15"/>
                <w:szCs w:val="15"/>
              </w:rPr>
              <w:t>33</w:t>
            </w:r>
            <w:r>
              <w:rPr>
                <w:rFonts w:ascii="Arial" w:hAnsi="Arial" w:cs="Arial"/>
                <w:b/>
                <w:sz w:val="15"/>
                <w:szCs w:val="15"/>
              </w:rPr>
              <w:t>-40</w:t>
            </w:r>
          </w:p>
        </w:tc>
      </w:tr>
      <w:tr w:rsidR="00A92028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243510" w:rsidRDefault="00A92028" w:rsidP="00614E21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Kombinert bebyggelse og anleggsformål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Pr="0031106E" w:rsidRDefault="00A92028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1800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3F7F92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4160" cy="229870"/>
                  <wp:effectExtent l="19050" t="0" r="8890" b="0"/>
                  <wp:docPr id="56" name="Bilde 54" descr="1800-1-200-30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0-1-200-30_a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FFCC00</w:t>
            </w:r>
          </w:p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FFFFFF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255-204-0</w:t>
            </w:r>
          </w:p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0-20-100-0</w:t>
            </w:r>
          </w:p>
          <w:p w:rsidR="00A92028" w:rsidRPr="004705D6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3F7F92" w:rsidP="00DB58FD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4160" cy="229870"/>
                  <wp:effectExtent l="19050" t="0" r="8890" b="0"/>
                  <wp:docPr id="57" name="Bilde 56" descr="1800-2-200-30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0-2-200-30-a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E6B</w:t>
            </w:r>
            <w:r w:rsidR="008A5C4D">
              <w:rPr>
                <w:rFonts w:ascii="Arial" w:hAnsi="Arial" w:cs="Arial"/>
                <w:b/>
                <w:bCs/>
                <w:sz w:val="15"/>
                <w:szCs w:val="15"/>
              </w:rPr>
              <w:t>9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00</w:t>
            </w:r>
          </w:p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230-185-0</w:t>
            </w:r>
          </w:p>
          <w:p w:rsidR="00A92028" w:rsidRDefault="00A92028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92028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0-17-90-0</w:t>
            </w:r>
          </w:p>
          <w:p w:rsidR="00A92028" w:rsidRPr="00F01B75" w:rsidRDefault="00A9202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F01B75">
              <w:rPr>
                <w:rFonts w:ascii="Arial" w:hAnsi="Arial" w:cs="Arial"/>
                <w:b/>
                <w:bCs/>
                <w:sz w:val="15"/>
                <w:szCs w:val="15"/>
              </w:rPr>
              <w:t>0-0-0-0</w:t>
            </w:r>
          </w:p>
        </w:tc>
      </w:tr>
      <w:tr w:rsidR="00E91CC9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Pr="00243510" w:rsidRDefault="00E91CC9" w:rsidP="00614E21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Bolig/forretning/næring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Pr="0031106E" w:rsidRDefault="00E91CC9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1802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6F7F8C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7A42A13" wp14:editId="5FEEED9F">
                  <wp:extent cx="1490345" cy="222885"/>
                  <wp:effectExtent l="0" t="0" r="0" b="571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02-2_200-3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Pr="00B94AD1" w:rsidRDefault="00E91CC9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CCCCFF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204-204-255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20-20-0-0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20-40-0-0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E91CC9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2B4682" w:rsidP="00DB58FD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C1EDAFB" wp14:editId="76C3B070">
                  <wp:extent cx="1534160" cy="229870"/>
                  <wp:effectExtent l="0" t="0" r="889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802-2_200-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Pr="00B94AD1" w:rsidRDefault="00E91CC9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CCCCFF</w:t>
            </w:r>
          </w:p>
          <w:p w:rsidR="002B4682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2B4682" w:rsidP="002B4682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  <w:p w:rsidR="002B4682" w:rsidRDefault="002B4682" w:rsidP="002B4682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204-204-255</w:t>
            </w:r>
          </w:p>
          <w:p w:rsidR="00E91CC9" w:rsidRDefault="002B468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E91CC9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20-20-0-0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25-50-0-20</w:t>
            </w:r>
          </w:p>
        </w:tc>
      </w:tr>
      <w:tr w:rsidR="000E42DE" w:rsidTr="000E42DE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Pr="00243510" w:rsidRDefault="000E42DE" w:rsidP="000E42DE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lastRenderedPageBreak/>
              <w:t>Bolig/tjenesteyting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Pr="0031106E" w:rsidRDefault="000E42DE" w:rsidP="000E42DE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1803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AFAF4FC" wp14:editId="28952D15">
                  <wp:extent cx="1511935" cy="226695"/>
                  <wp:effectExtent l="19050" t="0" r="0" b="0"/>
                  <wp:docPr id="51" name="Bilde 145" descr="1803-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3-1-200-30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Pr="00B94AD1" w:rsidRDefault="000E42DE" w:rsidP="000E42DE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  <w:p w:rsidR="000E42DE" w:rsidRDefault="000E42DE" w:rsidP="000E42DE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0-40-40-0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 w:line="1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F47AE" wp14:editId="5F9DE23C">
                  <wp:extent cx="1536700" cy="230505"/>
                  <wp:effectExtent l="19050" t="0" r="6350" b="0"/>
                  <wp:docPr id="52" name="Bilde 146" descr="1803-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3-2-200-30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Pr="00B94AD1" w:rsidRDefault="000E42DE" w:rsidP="000E42DE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FFFF33</w:t>
            </w:r>
          </w:p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255-255-51</w:t>
            </w:r>
          </w:p>
          <w:p w:rsidR="000E42DE" w:rsidRDefault="000E42DE" w:rsidP="000E42DE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E42DE" w:rsidRDefault="000E42DE" w:rsidP="000E42DE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0-0-80-0</w:t>
            </w:r>
          </w:p>
          <w:p w:rsidR="000E42DE" w:rsidRDefault="000E42DE" w:rsidP="000E42DE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0-40-40-0</w:t>
            </w:r>
          </w:p>
        </w:tc>
      </w:tr>
      <w:tr w:rsidR="002B4682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2B4682" w:rsidP="00614E21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Bolig/næring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2B4682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1804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FAE4CAC" wp14:editId="3CC0532D">
                  <wp:extent cx="1490345" cy="222885"/>
                  <wp:effectExtent l="0" t="0" r="0" b="571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04-1a_200-3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Pr="00B94AD1" w:rsidRDefault="002B4682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FFCC00</w:t>
            </w:r>
          </w:p>
          <w:p w:rsidR="00692C5F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255-204-0</w:t>
            </w:r>
          </w:p>
          <w:p w:rsidR="00CC6255" w:rsidRDefault="00CC625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0-20-100-0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20-40-0-0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2B4682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DB58FD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943C661" wp14:editId="781E59B1">
                  <wp:extent cx="1534160" cy="229870"/>
                  <wp:effectExtent l="0" t="0" r="8890" b="0"/>
                  <wp:docPr id="61" name="Bil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804-2a_200-3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Pr="00B94AD1" w:rsidRDefault="002B4682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FFCC00</w:t>
            </w:r>
          </w:p>
          <w:p w:rsidR="00692C5F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B4682" w:rsidRDefault="003B2AF2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255-204-0</w:t>
            </w:r>
          </w:p>
          <w:p w:rsidR="00CC6255" w:rsidRDefault="00CC6255" w:rsidP="002B4682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B2AF2" w:rsidRDefault="003B2AF2" w:rsidP="003B2AF2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0-20-100-0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25-50-0-20</w:t>
            </w:r>
          </w:p>
        </w:tc>
      </w:tr>
      <w:tr w:rsidR="00CC625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Pr="00243510" w:rsidRDefault="00CC6255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Forretning/næring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Pr="0031106E" w:rsidRDefault="00CC625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1810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9A98310" wp14:editId="1715BBFB">
                  <wp:extent cx="1490345" cy="222885"/>
                  <wp:effectExtent l="0" t="0" r="0" b="5715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810-1_200-3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Pr="00B94AD1" w:rsidRDefault="00CC6255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CCCCFF</w:t>
            </w:r>
          </w:p>
          <w:p w:rsidR="00692C5F" w:rsidRDefault="00692C5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204-204-255</w:t>
            </w:r>
          </w:p>
          <w:p w:rsidR="00692C5F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20-20-0-0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20-40-0-0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CC6255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 w:line="1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94461" wp14:editId="25211FEC">
                  <wp:extent cx="1534160" cy="229870"/>
                  <wp:effectExtent l="0" t="0" r="8890" b="0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810-2_200-3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Pr="00B94AD1" w:rsidRDefault="00CC6255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CCCCFF</w:t>
            </w:r>
          </w:p>
          <w:p w:rsidR="00692C5F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204-204-255</w:t>
            </w:r>
          </w:p>
          <w:p w:rsidR="00692C5F" w:rsidRDefault="00692C5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C6255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20-20-0-0</w:t>
            </w:r>
          </w:p>
          <w:p w:rsidR="00692C5F" w:rsidRDefault="00692C5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25-50-0-20</w:t>
            </w:r>
          </w:p>
        </w:tc>
      </w:tr>
      <w:tr w:rsidR="0034001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Pr="00243510" w:rsidRDefault="0034001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Industri/lager</w:t>
            </w:r>
            <w:r w:rsidR="00E764D7" w:rsidRPr="00243510">
              <w:rPr>
                <w:rFonts w:ascii="Cambria" w:hAnsi="Cambria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Pr="0031106E" w:rsidRDefault="0034001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1826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Default="00EA1FFC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11935" cy="226695"/>
                  <wp:effectExtent l="19050" t="0" r="0" b="0"/>
                  <wp:docPr id="143" name="Bilde 142" descr="1826-1-200-30_Al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6-1-200-30_Alt2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Pr="00B94AD1" w:rsidRDefault="0034001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8A5C4D" w:rsidRDefault="008A5C4D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  <w:p w:rsidR="00515B37" w:rsidRDefault="00515B37" w:rsidP="008A5C4D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CC66FF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64B23" w:rsidRDefault="00764B23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  <w:p w:rsidR="00B17C4A" w:rsidRDefault="00B17C4A" w:rsidP="008A5C4D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204-102-255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8A5C4D" w:rsidRDefault="008A5C4D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  <w:p w:rsidR="00764B23" w:rsidRDefault="00764B23" w:rsidP="008A5C4D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20-60-0-0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Default="0034001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Default="003B47AF" w:rsidP="003F320F">
            <w:pPr>
              <w:spacing w:after="0" w:line="1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30505"/>
                  <wp:effectExtent l="19050" t="0" r="6350" b="0"/>
                  <wp:docPr id="3" name="Bilde 2" descr="1826-2-200-30_Al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6-2-200-30_Alt3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4001B" w:rsidRPr="00B94AD1" w:rsidRDefault="0034001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15B37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FFFF33</w:t>
            </w:r>
          </w:p>
          <w:p w:rsidR="008A5C4D" w:rsidRDefault="008A5C4D" w:rsidP="008A5C4D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CC66FF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B17C4A" w:rsidRDefault="003B47AF" w:rsidP="003B47A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255-255-51</w:t>
            </w:r>
          </w:p>
          <w:p w:rsidR="00764B23" w:rsidRDefault="00764B23" w:rsidP="008A5C4D">
            <w:pPr>
              <w:spacing w:after="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204-102-255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8A5C4D" w:rsidRDefault="008A5C4D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0-0-80-0</w:t>
            </w:r>
          </w:p>
          <w:p w:rsidR="0034001B" w:rsidRDefault="008A5C4D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20-60-0-0</w:t>
            </w:r>
          </w:p>
        </w:tc>
      </w:tr>
      <w:tr w:rsidR="0056177F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243510" w:rsidRDefault="00A66205" w:rsidP="0056177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510">
              <w:rPr>
                <w:rFonts w:ascii="Arial" w:hAnsi="Arial" w:cs="Arial"/>
                <w:sz w:val="16"/>
                <w:szCs w:val="16"/>
              </w:rPr>
              <w:t>Byggeområder</w:t>
            </w:r>
            <w:proofErr w:type="spellEnd"/>
            <w:r w:rsidRPr="00243510">
              <w:rPr>
                <w:rFonts w:ascii="Arial" w:hAnsi="Arial" w:cs="Arial"/>
                <w:sz w:val="16"/>
                <w:szCs w:val="16"/>
              </w:rPr>
              <w:t xml:space="preserve"> i kombinasjon med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31106E" w:rsidRDefault="00A66205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1900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D76129" w:rsidRDefault="00265C6A" w:rsidP="0056177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>
                  <wp:extent cx="1490345" cy="223520"/>
                  <wp:effectExtent l="19050" t="0" r="0" b="0"/>
                  <wp:docPr id="58" name="Bilde 57" descr="190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0a1-200-30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56177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15B37" w:rsidP="0056177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FFCC00</w:t>
            </w:r>
          </w:p>
          <w:p w:rsidR="00515B37" w:rsidRDefault="00515B37" w:rsidP="0056177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280817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255-204-0</w:t>
            </w:r>
          </w:p>
          <w:p w:rsidR="00280817" w:rsidRDefault="00280817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</w:t>
            </w:r>
            <w:r w:rsidR="00515B37">
              <w:rPr>
                <w:rFonts w:ascii="Arial" w:hAnsi="Arial" w:cs="Arial"/>
                <w:b/>
                <w:bCs/>
                <w:sz w:val="15"/>
                <w:szCs w:val="15"/>
              </w:rPr>
              <w:t>-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8A5C4D" w:rsidRDefault="008A5C4D" w:rsidP="008A5C4D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0-20-100-0</w:t>
            </w:r>
          </w:p>
          <w:p w:rsidR="0056177F" w:rsidRPr="008A5C4D" w:rsidRDefault="008A5C4D" w:rsidP="008A5C4D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56177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B36582" w:rsidP="0056177F">
            <w:pPr>
              <w:spacing w:after="0" w:line="1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4160" cy="229870"/>
                  <wp:effectExtent l="19050" t="0" r="8890" b="0"/>
                  <wp:docPr id="60" name="Bilde 59" descr="190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0a2-200-30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56177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15B37" w:rsidP="0056177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E6B900</w:t>
            </w:r>
          </w:p>
          <w:p w:rsidR="00515B37" w:rsidRDefault="00515B37" w:rsidP="0056177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280817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230-185-0</w:t>
            </w:r>
          </w:p>
          <w:p w:rsidR="00280817" w:rsidRDefault="00280817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E57155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0-17</w:t>
            </w:r>
            <w:r w:rsidR="008A5C4D">
              <w:rPr>
                <w:rFonts w:ascii="Arial" w:hAnsi="Arial" w:cs="Arial"/>
                <w:b/>
                <w:sz w:val="15"/>
                <w:szCs w:val="15"/>
              </w:rPr>
              <w:t>-</w:t>
            </w:r>
            <w:r>
              <w:rPr>
                <w:rFonts w:ascii="Arial" w:hAnsi="Arial" w:cs="Arial"/>
                <w:b/>
                <w:sz w:val="15"/>
                <w:szCs w:val="15"/>
              </w:rPr>
              <w:t>9</w:t>
            </w:r>
            <w:r w:rsidR="008A5C4D">
              <w:rPr>
                <w:rFonts w:ascii="Arial" w:hAnsi="Arial" w:cs="Arial"/>
                <w:b/>
                <w:sz w:val="15"/>
                <w:szCs w:val="15"/>
              </w:rPr>
              <w:t>0-0</w:t>
            </w:r>
          </w:p>
          <w:p w:rsidR="008A5C4D" w:rsidRPr="008A5C4D" w:rsidRDefault="008A5C4D" w:rsidP="008A5C4D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0-0-40-0</w:t>
            </w:r>
          </w:p>
        </w:tc>
      </w:tr>
      <w:tr w:rsidR="0056177F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243510" w:rsidRDefault="0056177F" w:rsidP="003F320F">
            <w:pPr>
              <w:spacing w:after="0" w:line="120" w:lineRule="atLeas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B94AD1" w:rsidRDefault="0056177F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  <w:rPr>
                <w:noProof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Pr="00B94AD1" w:rsidRDefault="0056177F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6177F" w:rsidRDefault="0056177F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C3361E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Pr="00243510" w:rsidRDefault="00C3361E" w:rsidP="008C14B6">
            <w:pPr>
              <w:spacing w:after="0" w:line="12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sz w:val="16"/>
                <w:szCs w:val="16"/>
              </w:rPr>
              <w:t>2. Hytteområder</w:t>
            </w:r>
            <w:r w:rsidR="007532C7" w:rsidRPr="00243510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sml. </w:t>
            </w:r>
            <w:r w:rsidR="007532C7" w:rsidRPr="00243510">
              <w:rPr>
                <w:rFonts w:ascii="Arial" w:hAnsi="Arial" w:cs="Arial"/>
                <w:b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532C7" w:rsidRPr="00243510">
              <w:rPr>
                <w:rFonts w:ascii="Arial" w:hAnsi="Arial" w:cs="Arial"/>
                <w:b/>
                <w:sz w:val="16"/>
                <w:szCs w:val="16"/>
              </w:rPr>
              <w:t>49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tredje ledd nr. </w:t>
            </w:r>
            <w:r w:rsidR="007532C7" w:rsidRPr="00243510">
              <w:rPr>
                <w:rFonts w:ascii="Arial" w:hAnsi="Arial" w:cs="Arial"/>
                <w:b/>
                <w:sz w:val="16"/>
                <w:szCs w:val="16"/>
              </w:rPr>
              <w:t>2)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Pr="00B94AD1" w:rsidRDefault="00C3361E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  <w:rPr>
                <w:noProof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Pr="00B94AD1" w:rsidRDefault="00C3361E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C3361E" w:rsidRDefault="00C3361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Fritidsbebyggelse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C3361E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1120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C3361E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  <w:lang w:val="nb-NO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FFCC66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255-204-102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705D6" w:rsidRDefault="0073113B" w:rsidP="00010986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010986">
              <w:rPr>
                <w:rFonts w:ascii="Arial" w:hAnsi="Arial" w:cs="Arial"/>
                <w:b/>
                <w:sz w:val="15"/>
                <w:szCs w:val="15"/>
              </w:rPr>
              <w:t>20-60-0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C3361E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3F7F92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E99933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2560D2" w:rsidP="0073113B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233-153-51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705D6" w:rsidRDefault="00010986" w:rsidP="004644F7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0-3</w:t>
            </w:r>
            <w:r w:rsidR="004644F7">
              <w:rPr>
                <w:rFonts w:ascii="Arial" w:hAnsi="Arial" w:cs="Arial"/>
                <w:b/>
                <w:sz w:val="15"/>
                <w:szCs w:val="15"/>
              </w:rPr>
              <w:t>4</w:t>
            </w:r>
            <w:r>
              <w:rPr>
                <w:rFonts w:ascii="Arial" w:hAnsi="Arial" w:cs="Arial"/>
                <w:b/>
                <w:sz w:val="15"/>
                <w:szCs w:val="15"/>
              </w:rPr>
              <w:t>-</w:t>
            </w:r>
            <w:r w:rsidR="004644F7">
              <w:rPr>
                <w:rFonts w:ascii="Arial" w:hAnsi="Arial" w:cs="Arial"/>
                <w:b/>
                <w:sz w:val="15"/>
                <w:szCs w:val="15"/>
              </w:rPr>
              <w:t>78</w:t>
            </w:r>
            <w:r>
              <w:rPr>
                <w:rFonts w:ascii="Arial" w:hAnsi="Arial" w:cs="Arial"/>
                <w:b/>
                <w:sz w:val="15"/>
                <w:szCs w:val="15"/>
              </w:rPr>
              <w:t>-9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C3361E">
            <w:pPr>
              <w:spacing w:after="0" w:line="96" w:lineRule="atLeast"/>
              <w:rPr>
                <w:sz w:val="16"/>
                <w:szCs w:val="16"/>
              </w:rPr>
            </w:pP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Fritidsbebyggelse</w:t>
            </w:r>
            <w:r w:rsidR="000824C5" w:rsidRPr="00243510">
              <w:rPr>
                <w:rStyle w:val="spelle"/>
                <w:rFonts w:ascii="Arial" w:hAnsi="Arial" w:cs="Arial"/>
                <w:sz w:val="16"/>
                <w:szCs w:val="16"/>
              </w:rPr>
              <w:t xml:space="preserve"> </w:t>
            </w: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-</w:t>
            </w:r>
            <w:r w:rsidR="000824C5" w:rsidRPr="00243510">
              <w:rPr>
                <w:rStyle w:val="spelle"/>
                <w:rFonts w:ascii="Arial" w:hAnsi="Arial" w:cs="Arial"/>
                <w:sz w:val="16"/>
                <w:szCs w:val="16"/>
              </w:rPr>
              <w:t xml:space="preserve"> </w:t>
            </w: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frittliggende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1121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C3361E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B94AD1" w:rsidRDefault="0073113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57155" w:rsidRDefault="00614D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E57155">
              <w:rPr>
                <w:rFonts w:ascii="Arial" w:hAnsi="Arial" w:cs="Arial"/>
                <w:b/>
                <w:bCs/>
                <w:sz w:val="15"/>
                <w:szCs w:val="15"/>
              </w:rPr>
              <w:t>FFE7AE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255-231-174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010986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0-9-32-0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noProof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B94AD1" w:rsidRDefault="0073113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FFCC33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010986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0-20-80-0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C3361E">
            <w:pPr>
              <w:spacing w:after="0" w:line="96" w:lineRule="atLeast"/>
              <w:rPr>
                <w:sz w:val="16"/>
                <w:szCs w:val="16"/>
              </w:rPr>
            </w:pP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Fritidsbebyggelse</w:t>
            </w:r>
            <w:r w:rsidR="000824C5" w:rsidRPr="00243510">
              <w:rPr>
                <w:rStyle w:val="spelle"/>
                <w:rFonts w:ascii="Arial" w:hAnsi="Arial" w:cs="Arial"/>
                <w:sz w:val="16"/>
                <w:szCs w:val="16"/>
              </w:rPr>
              <w:t xml:space="preserve"> </w:t>
            </w: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-</w:t>
            </w:r>
            <w:r w:rsidR="000824C5" w:rsidRPr="00243510">
              <w:rPr>
                <w:rStyle w:val="spelle"/>
                <w:rFonts w:ascii="Arial" w:hAnsi="Arial" w:cs="Arial"/>
                <w:sz w:val="16"/>
                <w:szCs w:val="16"/>
              </w:rPr>
              <w:t xml:space="preserve"> </w:t>
            </w: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konsentrert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1122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C3361E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B94AD1" w:rsidRDefault="0073113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73113B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FFCC66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73113B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255-204-102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705D6" w:rsidRDefault="00010986" w:rsidP="0073113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0-20-60-0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noProof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B94AD1" w:rsidRDefault="0073113B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3F7F92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E99933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2560D2" w:rsidP="0073113B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233-153-51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705D6" w:rsidRDefault="004644F7" w:rsidP="002560D2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0-34-78-9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280817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Hytteområder</w:t>
            </w:r>
            <w:r w:rsidR="00A66205" w:rsidRPr="00243510">
              <w:rPr>
                <w:rFonts w:ascii="Arial" w:hAnsi="Arial" w:cs="Arial"/>
                <w:sz w:val="16"/>
                <w:szCs w:val="16"/>
              </w:rPr>
              <w:t xml:space="preserve"> i kombinasjon med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A6620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1910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0C2C65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490345" cy="223520"/>
                  <wp:effectExtent l="19050" t="0" r="0" b="0"/>
                  <wp:docPr id="62" name="Bilde 61" descr="191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10a1-200-30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F7F92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FFCC66</w:t>
            </w:r>
          </w:p>
          <w:p w:rsidR="0073113B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E57155">
              <w:rPr>
                <w:rFonts w:ascii="Arial" w:hAnsi="Arial" w:cs="Arial"/>
                <w:b/>
                <w:bCs/>
                <w:sz w:val="15"/>
                <w:szCs w:val="15"/>
              </w:rPr>
              <w:t>FFE7AE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28081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255-204-102</w:t>
            </w:r>
          </w:p>
          <w:p w:rsidR="00280817" w:rsidRDefault="0028081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255-231-174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F7F92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0-20-60-0</w:t>
            </w:r>
          </w:p>
          <w:p w:rsidR="0073113B" w:rsidRPr="004705D6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0-9-32-0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DB58FD" w:rsidP="003F320F">
            <w:pPr>
              <w:spacing w:after="0" w:line="1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4160" cy="229870"/>
                  <wp:effectExtent l="19050" t="0" r="8890" b="0"/>
                  <wp:docPr id="53" name="Bilde 52" descr="1910a2-200-30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10a2-200-30-a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F7F92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E99933</w:t>
            </w:r>
          </w:p>
          <w:p w:rsidR="0073113B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E57155">
              <w:rPr>
                <w:rFonts w:ascii="Arial" w:hAnsi="Arial" w:cs="Arial"/>
                <w:b/>
                <w:bCs/>
                <w:sz w:val="15"/>
                <w:szCs w:val="15"/>
              </w:rPr>
              <w:t>FFE7AE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28081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233-153-51</w:t>
            </w:r>
          </w:p>
          <w:p w:rsidR="00280817" w:rsidRDefault="0028081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255-231-174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0-31-61-9</w:t>
            </w:r>
          </w:p>
          <w:p w:rsidR="003F7F92" w:rsidRPr="00F01B75" w:rsidRDefault="003F7F92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0-9-32-0</w:t>
            </w:r>
          </w:p>
        </w:tc>
      </w:tr>
      <w:tr w:rsidR="00A6620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Pr="00243510" w:rsidRDefault="00A66205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Pr="00243510" w:rsidRDefault="00A6620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Pr="00D76129" w:rsidRDefault="00A66205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Pr="004705D6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A66205" w:rsidRPr="00F01B75" w:rsidRDefault="00A6620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RPr="008C14B6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4A68B2" w:rsidP="004A68B2">
            <w:pPr>
              <w:spacing w:after="0" w:line="120" w:lineRule="atLeast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sz w:val="16"/>
                <w:szCs w:val="16"/>
              </w:rPr>
              <w:t>3. Kulturminne, natur-</w:t>
            </w:r>
            <w:r w:rsidR="005C41C4" w:rsidRPr="00243510">
              <w:rPr>
                <w:rFonts w:ascii="Arial" w:hAnsi="Arial" w:cs="Arial"/>
                <w:b/>
                <w:sz w:val="16"/>
                <w:szCs w:val="16"/>
              </w:rPr>
              <w:t xml:space="preserve"> og friluftsområde</w:t>
            </w:r>
            <w:r w:rsidR="007806C4" w:rsidRPr="00243510">
              <w:rPr>
                <w:rFonts w:ascii="Arial" w:hAnsi="Arial" w:cs="Arial"/>
                <w:b/>
                <w:sz w:val="16"/>
                <w:szCs w:val="16"/>
                <w:lang w:val="nn-NO"/>
              </w:rPr>
              <w:t xml:space="preserve">r, </w:t>
            </w:r>
            <w:r w:rsidR="007806C4" w:rsidRPr="00243510">
              <w:rPr>
                <w:rFonts w:ascii="Arial" w:hAnsi="Arial" w:cs="Arial"/>
                <w:b/>
                <w:sz w:val="16"/>
                <w:szCs w:val="16"/>
              </w:rPr>
              <w:t>hver</w:t>
            </w:r>
            <w:r w:rsidR="007806C4" w:rsidRPr="00243510">
              <w:rPr>
                <w:rFonts w:ascii="Arial" w:hAnsi="Arial" w:cs="Arial"/>
                <w:b/>
                <w:sz w:val="16"/>
                <w:szCs w:val="16"/>
                <w:lang w:val="nn-NO"/>
              </w:rPr>
              <w:t xml:space="preserve"> for seg eller i kombinasjon</w:t>
            </w:r>
            <w:r w:rsidR="005C41C4" w:rsidRPr="00243510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proofErr w:type="spellStart"/>
            <w:r w:rsidR="008C14B6" w:rsidRPr="00243510">
              <w:rPr>
                <w:rFonts w:ascii="Arial" w:hAnsi="Arial" w:cs="Arial"/>
                <w:b/>
                <w:sz w:val="16"/>
                <w:szCs w:val="16"/>
                <w:lang w:val="nn-NO"/>
              </w:rPr>
              <w:t>sml</w:t>
            </w:r>
            <w:proofErr w:type="spellEnd"/>
            <w:r w:rsidR="008C14B6" w:rsidRPr="00243510">
              <w:rPr>
                <w:rFonts w:ascii="Arial" w:hAnsi="Arial" w:cs="Arial"/>
                <w:b/>
                <w:sz w:val="16"/>
                <w:szCs w:val="16"/>
                <w:lang w:val="nn-NO"/>
              </w:rPr>
              <w:t xml:space="preserve">. </w:t>
            </w:r>
            <w:r w:rsidR="00CF74B1" w:rsidRPr="00243510">
              <w:rPr>
                <w:rFonts w:ascii="Arial" w:hAnsi="Arial" w:cs="Arial"/>
                <w:b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  <w:lang w:val="nn-NO"/>
              </w:rPr>
              <w:t xml:space="preserve"> </w:t>
            </w:r>
            <w:r w:rsidR="00CF74B1" w:rsidRPr="00243510">
              <w:rPr>
                <w:rFonts w:ascii="Arial" w:hAnsi="Arial" w:cs="Arial"/>
                <w:b/>
                <w:sz w:val="16"/>
                <w:szCs w:val="16"/>
              </w:rPr>
              <w:t>49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tredje ledd nr. </w:t>
            </w:r>
            <w:r w:rsidR="00CF74B1" w:rsidRPr="00243510">
              <w:rPr>
                <w:rFonts w:ascii="Arial" w:hAnsi="Arial" w:cs="Arial"/>
                <w:b/>
                <w:sz w:val="16"/>
                <w:szCs w:val="16"/>
              </w:rPr>
              <w:t>3)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RPr="008C14B6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Naturområde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5120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C14B6">
              <w:rPr>
                <w:rFonts w:cstheme="minorHAnsi"/>
                <w:sz w:val="18"/>
                <w:szCs w:val="18"/>
              </w:rPr>
              <w:t>Natur</w:t>
            </w:r>
            <w:r w:rsidR="00845595" w:rsidRPr="008C14B6">
              <w:rPr>
                <w:rFonts w:cstheme="minorHAnsi"/>
                <w:sz w:val="18"/>
                <w:szCs w:val="18"/>
              </w:rPr>
              <w:t>område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99FF33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8C14B6">
              <w:rPr>
                <w:rFonts w:ascii="Arial" w:hAnsi="Arial" w:cs="Arial"/>
                <w:b/>
                <w:bCs/>
                <w:sz w:val="15"/>
                <w:szCs w:val="15"/>
              </w:rPr>
              <w:t>153-255-51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010986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40-0-80-0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99CC00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8C14B6">
              <w:rPr>
                <w:rFonts w:ascii="Arial" w:hAnsi="Arial" w:cs="Arial"/>
                <w:b/>
                <w:bCs/>
                <w:sz w:val="15"/>
                <w:szCs w:val="15"/>
              </w:rPr>
              <w:t>153-204-0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010986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</w:t>
            </w:r>
            <w:r w:rsidR="00180E62">
              <w:rPr>
                <w:rFonts w:ascii="Arial" w:hAnsi="Arial" w:cs="Arial"/>
                <w:b/>
                <w:sz w:val="15"/>
                <w:szCs w:val="15"/>
              </w:rPr>
              <w:t>5</w:t>
            </w:r>
            <w:r>
              <w:rPr>
                <w:rFonts w:ascii="Arial" w:hAnsi="Arial" w:cs="Arial"/>
                <w:b/>
                <w:sz w:val="15"/>
                <w:szCs w:val="15"/>
              </w:rPr>
              <w:t>-0-</w:t>
            </w:r>
            <w:r w:rsidR="00180E62">
              <w:rPr>
                <w:rFonts w:ascii="Arial" w:hAnsi="Arial" w:cs="Arial"/>
                <w:b/>
                <w:sz w:val="15"/>
                <w:szCs w:val="15"/>
              </w:rPr>
              <w:t>10</w:t>
            </w:r>
            <w:r>
              <w:rPr>
                <w:rFonts w:ascii="Arial" w:hAnsi="Arial" w:cs="Arial"/>
                <w:b/>
                <w:sz w:val="15"/>
                <w:szCs w:val="15"/>
              </w:rPr>
              <w:t>0-20</w:t>
            </w:r>
          </w:p>
        </w:tc>
      </w:tr>
      <w:tr w:rsidR="0073113B" w:rsidRPr="008C14B6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Friluftsområde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5130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0E42DE" w:rsidP="000E42DE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C14B6">
              <w:rPr>
                <w:rFonts w:cstheme="minorHAnsi"/>
                <w:sz w:val="18"/>
                <w:szCs w:val="18"/>
              </w:rPr>
              <w:t>Frilufts</w:t>
            </w:r>
            <w:r>
              <w:rPr>
                <w:rFonts w:cstheme="minorHAnsi"/>
                <w:sz w:val="18"/>
                <w:szCs w:val="18"/>
              </w:rPr>
              <w:t>område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8C14B6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Kultur-, natur- og friluftsområde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5150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KNF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204-255-204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010986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20-0-20-0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99DC99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153-220-153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80E62" w:rsidP="00180E62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30</w:t>
            </w:r>
            <w:r w:rsidR="00010986">
              <w:rPr>
                <w:rFonts w:ascii="Arial" w:hAnsi="Arial" w:cs="Arial"/>
                <w:b/>
                <w:sz w:val="15"/>
                <w:szCs w:val="15"/>
              </w:rPr>
              <w:t>-0-</w:t>
            </w:r>
            <w:r>
              <w:rPr>
                <w:rFonts w:ascii="Arial" w:hAnsi="Arial" w:cs="Arial"/>
                <w:b/>
                <w:sz w:val="15"/>
                <w:szCs w:val="15"/>
              </w:rPr>
              <w:t>30</w:t>
            </w:r>
            <w:r w:rsidR="00010986">
              <w:rPr>
                <w:rFonts w:ascii="Arial" w:hAnsi="Arial" w:cs="Arial"/>
                <w:b/>
                <w:sz w:val="15"/>
                <w:szCs w:val="15"/>
              </w:rPr>
              <w:t>-14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Kulturminne- og friluftsområde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5152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KF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Kulturminne- og naturområde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56177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5153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8F0A63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KN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D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863951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Natur- og friluftsområde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E218FF" w:rsidP="00E218F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5154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NF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99FF33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153-255-51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010986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40-0-80-0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99CC00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153-204-0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80E62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25-0-100-20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Kulturminneområde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5600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0E42DE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76129">
              <w:rPr>
                <w:rFonts w:cstheme="minorHAnsi"/>
                <w:sz w:val="18"/>
                <w:szCs w:val="18"/>
              </w:rPr>
              <w:t>Kulturminne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204-255-1</w:t>
            </w:r>
            <w:r w:rsidR="00FD4C8B">
              <w:rPr>
                <w:rFonts w:ascii="Arial" w:hAnsi="Arial" w:cs="Arial"/>
                <w:b/>
                <w:bCs/>
                <w:sz w:val="15"/>
                <w:szCs w:val="15"/>
              </w:rPr>
              <w:t>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010986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20-0-40-20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FF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8F0A63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8F0A63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FF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8F0A63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66FF99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FF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8F0A63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102-255-0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FF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010986" w:rsidP="008F0A63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60-0-100-0</w:t>
            </w: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E00BCF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KNF-områder i kombinasjon med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950D68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5900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950D68" w:rsidP="003F320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>
                  <wp:extent cx="1490345" cy="223520"/>
                  <wp:effectExtent l="19050" t="0" r="0" b="0"/>
                  <wp:docPr id="129" name="Bilde 128" descr="590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0a1-200-30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99FF99</w:t>
            </w:r>
          </w:p>
          <w:p w:rsidR="00614D05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</w:t>
            </w:r>
            <w:r w:rsidR="00E00BCF">
              <w:rPr>
                <w:rFonts w:ascii="Arial" w:hAnsi="Arial" w:cs="Arial"/>
                <w:b/>
                <w:bCs/>
                <w:sz w:val="15"/>
                <w:szCs w:val="15"/>
              </w:rPr>
              <w:t>-255-153</w:t>
            </w:r>
          </w:p>
          <w:p w:rsidR="00E00BCF" w:rsidRDefault="00E00BCF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204-255-204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410F01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40-0-40-0</w:t>
            </w:r>
          </w:p>
          <w:p w:rsidR="00410F01" w:rsidRPr="00412204" w:rsidRDefault="00410F01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20-0-20-0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950D68" w:rsidP="003F320F">
            <w:pPr>
              <w:spacing w:after="0" w:line="1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4160" cy="229870"/>
                  <wp:effectExtent l="19050" t="0" r="8890" b="0"/>
                  <wp:docPr id="130" name="Bilde 129" descr="590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0a2-200-30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99DC99</w:t>
            </w:r>
          </w:p>
          <w:p w:rsidR="00614D05" w:rsidRDefault="00614D0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E00BCF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153-220-153</w:t>
            </w:r>
          </w:p>
          <w:p w:rsidR="00E00BCF" w:rsidRDefault="00E00BCF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204-255-204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Default="00180E62" w:rsidP="00180E62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30-0-30-14</w:t>
            </w:r>
          </w:p>
        </w:tc>
      </w:tr>
      <w:tr w:rsidR="000C2C6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Pr="00243510" w:rsidRDefault="000C2C65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Pr="00243510" w:rsidRDefault="000C2C6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3F320F">
            <w:pPr>
              <w:spacing w:after="0" w:line="120" w:lineRule="atLeast"/>
              <w:jc w:val="center"/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Pr="00412204" w:rsidRDefault="000C2C65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3F320F">
            <w:pPr>
              <w:spacing w:after="0" w:line="120" w:lineRule="atLeast"/>
              <w:jc w:val="center"/>
              <w:rPr>
                <w:noProof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C2C65" w:rsidRDefault="000C2C65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8C14B6">
            <w:pPr>
              <w:spacing w:after="0" w:line="12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sz w:val="16"/>
                <w:szCs w:val="16"/>
              </w:rPr>
              <w:t>4. Områder for råstoffutvinning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sml.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49</w:t>
            </w:r>
            <w:r w:rsidR="0056177F" w:rsidRPr="002435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tredje ledd nr.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4)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5F447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Råstoffutvinning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1200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515B37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0-20-20-20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B26666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1A773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17</w:t>
            </w:r>
            <w:r w:rsidR="001A773F">
              <w:rPr>
                <w:rFonts w:ascii="Arial" w:hAnsi="Arial" w:cs="Arial"/>
                <w:b/>
                <w:bCs/>
                <w:sz w:val="15"/>
                <w:szCs w:val="15"/>
              </w:rPr>
              <w:t>8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-102-102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515B37" w:rsidP="00180E62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</w:t>
            </w:r>
            <w:r w:rsidR="00180E62">
              <w:rPr>
                <w:rFonts w:ascii="Arial" w:hAnsi="Arial" w:cs="Arial"/>
                <w:b/>
                <w:sz w:val="15"/>
                <w:szCs w:val="15"/>
              </w:rPr>
              <w:t>43-43-30</w:t>
            </w:r>
          </w:p>
        </w:tc>
      </w:tr>
      <w:tr w:rsidR="0073113B" w:rsidTr="005F447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Steinbrudd og massetak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1201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5F447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1A7337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510">
              <w:rPr>
                <w:rFonts w:ascii="Arial" w:hAnsi="Arial" w:cs="Arial"/>
                <w:sz w:val="16"/>
                <w:szCs w:val="16"/>
              </w:rPr>
              <w:t>Nødsjakter</w:t>
            </w:r>
            <w:proofErr w:type="spellEnd"/>
            <w:r w:rsidRPr="00243510">
              <w:rPr>
                <w:rFonts w:ascii="Arial" w:hAnsi="Arial" w:cs="Arial"/>
                <w:sz w:val="16"/>
                <w:szCs w:val="16"/>
              </w:rPr>
              <w:t>/lufte</w:t>
            </w:r>
            <w:r w:rsidR="001A7337" w:rsidRPr="00243510">
              <w:rPr>
                <w:rFonts w:ascii="Arial" w:hAnsi="Arial" w:cs="Arial"/>
                <w:sz w:val="16"/>
                <w:szCs w:val="16"/>
              </w:rPr>
              <w:t>s</w:t>
            </w:r>
            <w:r w:rsidRPr="00243510">
              <w:rPr>
                <w:rFonts w:ascii="Arial" w:hAnsi="Arial" w:cs="Arial"/>
                <w:sz w:val="16"/>
                <w:szCs w:val="16"/>
              </w:rPr>
              <w:t>jakter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31106E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1106E">
              <w:rPr>
                <w:rFonts w:ascii="Arial" w:hAnsi="Arial" w:cs="Arial"/>
                <w:b/>
                <w:sz w:val="15"/>
                <w:szCs w:val="15"/>
              </w:rPr>
              <w:t>1202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D76129" w:rsidRDefault="0073113B" w:rsidP="003F320F">
            <w:pPr>
              <w:spacing w:after="0" w:line="120" w:lineRule="atLeast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366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536FE9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3CAF" w:rsidRPr="00243510" w:rsidRDefault="001A773F" w:rsidP="000A09C4">
            <w:pPr>
              <w:spacing w:after="0" w:line="12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 xml:space="preserve">Råstoffutvinning </w:t>
            </w:r>
            <w:r w:rsidR="000A09C4">
              <w:rPr>
                <w:rFonts w:ascii="Arial" w:hAnsi="Arial" w:cs="Arial"/>
                <w:sz w:val="16"/>
                <w:szCs w:val="16"/>
              </w:rPr>
              <w:t xml:space="preserve">i </w:t>
            </w:r>
            <w:r w:rsidRPr="00243510">
              <w:rPr>
                <w:rFonts w:ascii="Arial" w:hAnsi="Arial" w:cs="Arial"/>
                <w:sz w:val="16"/>
                <w:szCs w:val="16"/>
              </w:rPr>
              <w:t>kombin</w:t>
            </w:r>
            <w:r w:rsidR="000A09C4">
              <w:rPr>
                <w:rFonts w:ascii="Arial" w:hAnsi="Arial" w:cs="Arial"/>
                <w:sz w:val="16"/>
                <w:szCs w:val="16"/>
              </w:rPr>
              <w:t>asjon</w:t>
            </w:r>
            <w:r w:rsidRPr="00243510">
              <w:rPr>
                <w:rFonts w:ascii="Arial" w:hAnsi="Arial" w:cs="Arial"/>
                <w:sz w:val="16"/>
                <w:szCs w:val="16"/>
              </w:rPr>
              <w:t xml:space="preserve"> med andre</w:t>
            </w:r>
            <w:r>
              <w:rPr>
                <w:rFonts w:ascii="Arial" w:hAnsi="Arial" w:cs="Arial"/>
                <w:sz w:val="16"/>
                <w:szCs w:val="16"/>
              </w:rPr>
              <w:t xml:space="preserve"> angitte</w:t>
            </w:r>
            <w:r w:rsidRPr="00243510">
              <w:rPr>
                <w:rFonts w:ascii="Arial" w:hAnsi="Arial" w:cs="Arial"/>
                <w:sz w:val="16"/>
                <w:szCs w:val="16"/>
              </w:rPr>
              <w:t xml:space="preserve">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1A773F" w:rsidRDefault="00EF12A0" w:rsidP="00C1736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EF12A0">
              <w:rPr>
                <w:rFonts w:ascii="Arial" w:hAnsi="Arial" w:cs="Arial"/>
                <w:b/>
                <w:sz w:val="15"/>
                <w:szCs w:val="15"/>
              </w:rPr>
              <w:t>12</w:t>
            </w:r>
            <w:r w:rsidR="00E57155">
              <w:rPr>
                <w:rFonts w:ascii="Arial" w:hAnsi="Arial" w:cs="Arial"/>
                <w:b/>
                <w:sz w:val="15"/>
                <w:szCs w:val="15"/>
              </w:rPr>
              <w:t>9</w:t>
            </w:r>
            <w:r w:rsidRPr="00EF12A0">
              <w:rPr>
                <w:rFonts w:ascii="Arial" w:hAnsi="Arial" w:cs="Arial"/>
                <w:b/>
                <w:sz w:val="15"/>
                <w:szCs w:val="15"/>
              </w:rPr>
              <w:t>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5F4477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drawing>
                <wp:inline distT="0" distB="0" distL="0" distR="0">
                  <wp:extent cx="1490345" cy="223520"/>
                  <wp:effectExtent l="19050" t="0" r="0" b="0"/>
                  <wp:docPr id="133" name="Bilde 132" descr="192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0a1-200-30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0F01" w:rsidRDefault="001A773F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 w:rsidRPr="00410F01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CC9999</w:t>
            </w:r>
          </w:p>
          <w:p w:rsidR="001A773F" w:rsidRPr="00410F01" w:rsidRDefault="001A773F" w:rsidP="00410F0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 w:rsidRPr="00410F01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</w:t>
            </w:r>
            <w:r w:rsidR="00F90A70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</w:t>
            </w:r>
            <w:r w:rsidRPr="00410F01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0F01" w:rsidRDefault="00EF12A0" w:rsidP="00C1736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EF12A0">
              <w:rPr>
                <w:rFonts w:ascii="Arial" w:hAnsi="Arial" w:cs="Arial"/>
                <w:b/>
                <w:sz w:val="15"/>
                <w:szCs w:val="15"/>
              </w:rPr>
              <w:t>204-153-153</w:t>
            </w:r>
          </w:p>
          <w:p w:rsidR="000D0F37" w:rsidRPr="00410F01" w:rsidRDefault="00EF12A0" w:rsidP="00C1736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EF12A0">
              <w:rPr>
                <w:rFonts w:ascii="Arial" w:hAnsi="Arial" w:cs="Arial"/>
                <w:b/>
                <w:sz w:val="15"/>
                <w:szCs w:val="15"/>
              </w:rPr>
              <w:t>255 204 204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614D05" w:rsidRPr="00410F01" w:rsidRDefault="00EF12A0" w:rsidP="00C1736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EF12A0">
              <w:rPr>
                <w:rFonts w:ascii="Arial" w:hAnsi="Arial" w:cs="Arial"/>
                <w:b/>
                <w:sz w:val="15"/>
                <w:szCs w:val="15"/>
              </w:rPr>
              <w:t>0-2</w:t>
            </w:r>
            <w:r w:rsidR="004644F7">
              <w:rPr>
                <w:rFonts w:ascii="Arial" w:hAnsi="Arial" w:cs="Arial"/>
                <w:b/>
                <w:sz w:val="15"/>
                <w:szCs w:val="15"/>
              </w:rPr>
              <w:t>5</w:t>
            </w:r>
            <w:r w:rsidRPr="00EF12A0">
              <w:rPr>
                <w:rFonts w:ascii="Arial" w:hAnsi="Arial" w:cs="Arial"/>
                <w:b/>
                <w:sz w:val="15"/>
                <w:szCs w:val="15"/>
              </w:rPr>
              <w:t>-2</w:t>
            </w:r>
            <w:r w:rsidR="004644F7">
              <w:rPr>
                <w:rFonts w:ascii="Arial" w:hAnsi="Arial" w:cs="Arial"/>
                <w:b/>
                <w:sz w:val="15"/>
                <w:szCs w:val="15"/>
              </w:rPr>
              <w:t>5</w:t>
            </w:r>
            <w:r w:rsidRPr="00EF12A0">
              <w:rPr>
                <w:rFonts w:ascii="Arial" w:hAnsi="Arial" w:cs="Arial"/>
                <w:b/>
                <w:sz w:val="15"/>
                <w:szCs w:val="15"/>
              </w:rPr>
              <w:t>-20</w:t>
            </w:r>
          </w:p>
          <w:p w:rsidR="0073113B" w:rsidRPr="00410F01" w:rsidRDefault="00EF12A0" w:rsidP="00C1736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EF12A0">
              <w:rPr>
                <w:rFonts w:ascii="Arial" w:hAnsi="Arial" w:cs="Arial"/>
                <w:b/>
                <w:sz w:val="15"/>
                <w:szCs w:val="15"/>
              </w:rPr>
              <w:t>0-20-20-0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614D05" w:rsidRDefault="0073113B" w:rsidP="00C17361">
            <w:pPr>
              <w:spacing w:after="0" w:line="120" w:lineRule="atLeast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E57155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drawing>
                <wp:inline distT="0" distB="0" distL="0" distR="0">
                  <wp:extent cx="1534160" cy="229870"/>
                  <wp:effectExtent l="19050" t="0" r="8890" b="0"/>
                  <wp:docPr id="6" name="Bilde 5" descr="192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0a2-200-30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8513D9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B26666</w:t>
            </w:r>
          </w:p>
          <w:p w:rsidR="001A773F" w:rsidRDefault="001A773F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</w:t>
            </w:r>
            <w:r w:rsidR="00F90A70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0D0F37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17</w:t>
            </w:r>
            <w:r w:rsidR="004E5A0B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8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-102-102</w:t>
            </w:r>
          </w:p>
          <w:p w:rsidR="000D0F37" w:rsidRDefault="000D0F37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</w:t>
            </w:r>
            <w:r w:rsidR="004644F7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5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5-204-204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4644F7" w:rsidP="004644F7">
            <w:pPr>
              <w:spacing w:after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0-43-43-30</w:t>
            </w:r>
          </w:p>
          <w:p w:rsidR="00F90A70" w:rsidRDefault="00F90A70" w:rsidP="004644F7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0-20-20-0</w:t>
            </w:r>
          </w:p>
        </w:tc>
      </w:tr>
      <w:tr w:rsidR="00950D68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Pr="00243510" w:rsidRDefault="00950D68" w:rsidP="000D3CAF">
            <w:pPr>
              <w:spacing w:after="0" w:line="12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Pr="00D11C6D" w:rsidRDefault="00950D68" w:rsidP="00C17361">
            <w:pPr>
              <w:spacing w:after="0" w:line="12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Pr="00E754E9" w:rsidRDefault="00950D68" w:rsidP="00C17361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Pr="00E754E9" w:rsidRDefault="00950D68" w:rsidP="00C17361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Pr="00E754E9" w:rsidRDefault="00950D68" w:rsidP="00C17361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C1736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950D68" w:rsidRDefault="00950D68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4A68B2">
            <w:pPr>
              <w:spacing w:after="0" w:line="120" w:lineRule="atLeast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sz w:val="16"/>
                <w:szCs w:val="16"/>
              </w:rPr>
              <w:t>5. Forskningsområder (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sml.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49</w:t>
            </w:r>
            <w:r w:rsidR="008C14B6" w:rsidRPr="00243510">
              <w:rPr>
                <w:rFonts w:ascii="Arial" w:hAnsi="Arial" w:cs="Arial"/>
                <w:b/>
                <w:sz w:val="16"/>
                <w:szCs w:val="16"/>
              </w:rPr>
              <w:t xml:space="preserve"> tredje ledd nr. </w:t>
            </w:r>
            <w:r w:rsidRPr="00243510">
              <w:rPr>
                <w:rFonts w:ascii="Arial" w:hAnsi="Arial" w:cs="Arial"/>
                <w:b/>
                <w:sz w:val="16"/>
                <w:szCs w:val="16"/>
              </w:rPr>
              <w:t>5)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73113B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Permanent forskningsområde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4D56C5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1167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BB4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370F8" w:rsidRDefault="0073113B" w:rsidP="004D56C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BB4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EBB4CC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BB4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2370F8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235-180-204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BB4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644F7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0-2</w:t>
            </w:r>
            <w:r w:rsidR="004644F7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3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-1</w:t>
            </w:r>
            <w:r w:rsidR="004644F7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3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-8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C82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300CC7" w:rsidRDefault="0073113B" w:rsidP="004D56C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C82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DC8299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C82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EC5664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220-130-153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C82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644F7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</w:t>
            </w:r>
            <w:r w:rsidR="004644F7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41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-</w:t>
            </w:r>
            <w:r w:rsidR="004644F7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30</w:t>
            </w: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-14</w:t>
            </w: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73113B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Midlertidig forskningsområde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4D56C5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1168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D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370F8" w:rsidRDefault="0073113B" w:rsidP="004D56C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D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FFDCFF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D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255-220-255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D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0-14-0-0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FF99FF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323158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255-153-</w:t>
            </w:r>
            <w:r w:rsidR="001A773F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0-40-0-0</w:t>
            </w:r>
          </w:p>
        </w:tc>
      </w:tr>
      <w:tr w:rsidR="00243510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A0584" w:rsidRDefault="00243510">
            <w:pPr>
              <w:spacing w:after="0" w:line="12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Forskningsområder</w:t>
            </w:r>
            <w:r w:rsidR="000A09C4">
              <w:rPr>
                <w:rFonts w:ascii="Arial" w:hAnsi="Arial" w:cs="Arial"/>
                <w:sz w:val="16"/>
                <w:szCs w:val="16"/>
              </w:rPr>
              <w:t xml:space="preserve"> i kombinasjon</w:t>
            </w:r>
            <w:r>
              <w:rPr>
                <w:rFonts w:ascii="Arial" w:hAnsi="Arial" w:cs="Arial"/>
                <w:sz w:val="16"/>
                <w:szCs w:val="16"/>
              </w:rPr>
              <w:t xml:space="preserve"> med</w:t>
            </w:r>
            <w:r w:rsidRPr="00243510">
              <w:rPr>
                <w:rFonts w:ascii="Arial" w:hAnsi="Arial" w:cs="Arial"/>
                <w:sz w:val="16"/>
                <w:szCs w:val="16"/>
              </w:rPr>
              <w:t xml:space="preserve">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243510" w:rsidRDefault="00243510" w:rsidP="004D56C5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19</w:t>
            </w:r>
            <w:r w:rsidR="00BD7613">
              <w:rPr>
                <w:rFonts w:ascii="Arial" w:hAnsi="Arial" w:cs="Arial"/>
                <w:b/>
                <w:sz w:val="15"/>
                <w:szCs w:val="15"/>
              </w:rPr>
              <w:t>3</w:t>
            </w:r>
            <w:r w:rsidRPr="00243510">
              <w:rPr>
                <w:rFonts w:ascii="Arial" w:hAnsi="Arial" w:cs="Arial"/>
                <w:b/>
                <w:sz w:val="15"/>
                <w:szCs w:val="15"/>
              </w:rPr>
              <w:t>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2370F8" w:rsidRDefault="004644F7" w:rsidP="004D56C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>
                  <wp:extent cx="1490345" cy="223520"/>
                  <wp:effectExtent l="19050" t="0" r="0" b="0"/>
                  <wp:docPr id="155" name="Bilde 154" descr="193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0a1-200-30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E754E9" w:rsidRDefault="008513D9" w:rsidP="004D56C5">
            <w:pPr>
              <w:spacing w:after="0" w:line="120" w:lineRule="atLeast"/>
              <w:jc w:val="center"/>
              <w:rPr>
                <w:b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Default="00010986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EBB4CC</w:t>
            </w:r>
          </w:p>
          <w:p w:rsidR="00010986" w:rsidRDefault="00010986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FFDCFF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Default="000D0F37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235-180-204</w:t>
            </w:r>
          </w:p>
          <w:p w:rsidR="000D0F37" w:rsidRDefault="000D0F37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255-220-255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0-21-12-8</w:t>
            </w:r>
          </w:p>
          <w:p w:rsidR="001A773F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0-14-0-0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E754E9" w:rsidRDefault="00243510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E754E9" w:rsidRDefault="007C0857" w:rsidP="004D56C5">
            <w:pPr>
              <w:spacing w:after="0" w:line="120" w:lineRule="atLeast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4160" cy="229870"/>
                  <wp:effectExtent l="19050" t="0" r="8890" b="0"/>
                  <wp:docPr id="132" name="Bilde 131" descr="193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0a2-200-30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Pr="00E754E9" w:rsidRDefault="008513D9" w:rsidP="004D56C5">
            <w:pPr>
              <w:spacing w:after="0" w:line="120" w:lineRule="atLeast"/>
              <w:jc w:val="center"/>
              <w:rPr>
                <w:b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Default="00410F01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DC8299</w:t>
            </w:r>
          </w:p>
          <w:p w:rsidR="00243510" w:rsidRDefault="00010986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FFDCFF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243510" w:rsidRDefault="000D0F37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</w:t>
            </w:r>
            <w:r w:rsidR="00410F01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20-130-1</w:t>
            </w:r>
            <w:r w:rsidR="00010986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5</w:t>
            </w:r>
            <w:r w:rsidR="00410F01"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3</w:t>
            </w:r>
          </w:p>
          <w:p w:rsidR="000D0F37" w:rsidRDefault="000D0F37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255-220-255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644F7" w:rsidRDefault="004644F7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0-41-30-14</w:t>
            </w:r>
          </w:p>
          <w:p w:rsidR="001A773F" w:rsidRDefault="001A773F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0-14-0-0</w:t>
            </w: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4D56C5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E754E9" w:rsidRDefault="0073113B" w:rsidP="004D56C5">
            <w:pPr>
              <w:spacing w:after="0" w:line="120" w:lineRule="atLeast"/>
              <w:jc w:val="center"/>
              <w:rPr>
                <w:b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4D56C5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73113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FD4C8B" w:rsidP="004A68B2">
            <w:pPr>
              <w:spacing w:after="0" w:line="120" w:lineRule="atLeast"/>
              <w:jc w:val="lef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r w:rsidR="0073113B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7806C4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Veier, flyplasser, havner, taubaner, høyspentledninger og andre viktige ledd i kommunikasjonssystemet </w:t>
            </w: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sml. </w:t>
            </w: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§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tredje ledd nr. </w:t>
            </w:r>
            <w:r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6)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705D6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F01B75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D5EC7" w:rsidP="00F144B4">
            <w:pPr>
              <w:spacing w:after="0" w:line="120" w:lineRule="atLeast"/>
              <w:jc w:val="left"/>
              <w:rPr>
                <w:sz w:val="16"/>
                <w:szCs w:val="16"/>
                <w:lang w:val="nn-NO"/>
              </w:rPr>
            </w:pPr>
            <w:r w:rsidRPr="00243510">
              <w:rPr>
                <w:rFonts w:ascii="Arial" w:hAnsi="Arial" w:cs="Arial"/>
                <w:sz w:val="16"/>
                <w:szCs w:val="16"/>
                <w:lang w:val="nn-NO"/>
              </w:rPr>
              <w:t xml:space="preserve">Samferdselsanlegg og teknisk infrastruktur </w:t>
            </w:r>
            <w:r w:rsidRPr="00243510">
              <w:rPr>
                <w:rFonts w:ascii="Arial" w:hAnsi="Arial" w:cs="Arial"/>
                <w:i/>
                <w:iCs/>
                <w:sz w:val="16"/>
                <w:szCs w:val="16"/>
                <w:lang w:val="nn-NO"/>
              </w:rPr>
              <w:t>(</w:t>
            </w:r>
            <w:proofErr w:type="spellStart"/>
            <w:r w:rsidRPr="00243510">
              <w:rPr>
                <w:rFonts w:ascii="Arial" w:hAnsi="Arial" w:cs="Arial"/>
                <w:i/>
                <w:iCs/>
                <w:sz w:val="16"/>
                <w:szCs w:val="16"/>
                <w:lang w:val="nn-NO"/>
              </w:rPr>
              <w:t>arealer</w:t>
            </w:r>
            <w:proofErr w:type="spellEnd"/>
            <w:r w:rsidRPr="00243510">
              <w:rPr>
                <w:rFonts w:ascii="Arial" w:hAnsi="Arial" w:cs="Arial"/>
                <w:i/>
                <w:iCs/>
                <w:sz w:val="16"/>
                <w:szCs w:val="16"/>
                <w:lang w:val="nn-NO"/>
              </w:rPr>
              <w:t>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2001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12204">
              <w:rPr>
                <w:rFonts w:ascii="Arial" w:hAnsi="Arial" w:cs="Arial"/>
                <w:b/>
                <w:sz w:val="15"/>
                <w:szCs w:val="15"/>
              </w:rPr>
              <w:t>0-0-0-20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F01B75" w:rsidRDefault="0073113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F01B75">
              <w:rPr>
                <w:rFonts w:ascii="Arial" w:hAnsi="Arial" w:cs="Arial"/>
                <w:b/>
                <w:sz w:val="15"/>
                <w:szCs w:val="15"/>
              </w:rPr>
              <w:t>0-0</w:t>
            </w:r>
            <w:r>
              <w:rPr>
                <w:rFonts w:ascii="Arial" w:hAnsi="Arial" w:cs="Arial"/>
                <w:b/>
                <w:sz w:val="15"/>
                <w:szCs w:val="15"/>
              </w:rPr>
              <w:t>-0-40</w:t>
            </w:r>
          </w:p>
        </w:tc>
      </w:tr>
      <w:tr w:rsidR="0073113B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Veg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243510" w:rsidRDefault="0073113B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2010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412204" w:rsidRDefault="0073113B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Default="0073113B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3113B" w:rsidRPr="00F01B75" w:rsidRDefault="0073113B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0D0F37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Pr="00243510" w:rsidRDefault="000D0F37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Fortau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Pr="00243510" w:rsidRDefault="000D0F37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2012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Pr="00412204" w:rsidRDefault="000D0F37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0-20-20-0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Default="000D0F37" w:rsidP="003F320F">
            <w:pPr>
              <w:spacing w:after="0" w:line="120" w:lineRule="atLeast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Pr="00F01B75" w:rsidRDefault="000D0F37" w:rsidP="005C5875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D0F37" w:rsidRPr="00F01B75" w:rsidRDefault="000D0F37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0-40-40-0</w:t>
            </w:r>
          </w:p>
        </w:tc>
      </w:tr>
      <w:tr w:rsidR="005C5875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Torg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201</w:t>
            </w:r>
            <w:r w:rsidR="00595BD3" w:rsidRPr="00243510">
              <w:rPr>
                <w:rFonts w:ascii="Arial" w:hAnsi="Arial" w:cs="Arial"/>
                <w:b/>
                <w:sz w:val="15"/>
                <w:szCs w:val="15"/>
              </w:rPr>
              <w:t>3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F01B75" w:rsidRDefault="005C5875" w:rsidP="005C5875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F01B75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C51489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Gang-/sykkelveg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2015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F01B75" w:rsidRDefault="005C5875" w:rsidP="005C5875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F01B75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7C0857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Trase for taubane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pStyle w:val="NormalWeb"/>
              <w:spacing w:before="0" w:beforeAutospacing="0" w:after="0" w:afterAutospacing="0" w:line="120" w:lineRule="atLeast"/>
              <w:jc w:val="center"/>
              <w:rPr>
                <w:b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2023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CC9966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204-153-102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12204">
              <w:rPr>
                <w:rFonts w:ascii="Arial" w:hAnsi="Arial" w:cs="Arial"/>
                <w:b/>
                <w:sz w:val="15"/>
                <w:szCs w:val="15"/>
              </w:rPr>
              <w:t>0-20-40-20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996633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0-20-40-40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Lufthavn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2030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12204">
              <w:rPr>
                <w:rFonts w:ascii="Arial" w:hAnsi="Arial" w:cs="Arial"/>
                <w:b/>
                <w:sz w:val="15"/>
                <w:szCs w:val="15"/>
              </w:rPr>
              <w:t>0-0-0-20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0-0-0-40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Havn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2040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66B1B1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102-177-177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29-0-0-31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lastRenderedPageBreak/>
              <w:t>Hovednett for sykkel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2050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FFCCCC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255-204-204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0-20-20-0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FF9999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255-153-153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0-40-40-0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Kollektivknutepunkt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2070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CC9966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204-153-102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12204">
              <w:rPr>
                <w:rFonts w:ascii="Arial" w:hAnsi="Arial" w:cs="Arial"/>
                <w:b/>
                <w:sz w:val="15"/>
                <w:szCs w:val="15"/>
              </w:rPr>
              <w:t>0-20-40-20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996633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153-102-51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0-20-40-40</w:t>
            </w:r>
          </w:p>
        </w:tc>
      </w:tr>
      <w:tr w:rsidR="00097B0C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243510" w:rsidRDefault="00097B0C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Kollektivholdeplass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243510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2073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412204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B0C" w:rsidRPr="0005594E" w:rsidRDefault="00097B0C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Parkering</w:t>
            </w:r>
            <w:r w:rsidR="00F0785E" w:rsidRPr="00243510">
              <w:rPr>
                <w:rFonts w:ascii="Arial" w:hAnsi="Arial" w:cs="Arial"/>
                <w:sz w:val="16"/>
                <w:szCs w:val="16"/>
              </w:rPr>
              <w:t>, inkl. skuterparkering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2080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B9B9B9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185-185-185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0-0-0-27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838383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128-128-128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0-0-0-50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Trase for teknisk infrastruktur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2100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FFCC99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255-204-153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0-20-40-0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FF9966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255-153-102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0-40-60-0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0824C5">
            <w:pPr>
              <w:spacing w:after="0" w:line="120" w:lineRule="atLeast"/>
              <w:jc w:val="lef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Kombinerte formål for samferdselsanlegg og/eller teknisk infrastrukturtraseer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7F0EEB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7F0EEB">
              <w:rPr>
                <w:rFonts w:ascii="Arial" w:hAnsi="Arial" w:cs="Arial"/>
                <w:b/>
                <w:sz w:val="15"/>
                <w:szCs w:val="15"/>
              </w:rPr>
              <w:t>2800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AB6E62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90345" cy="245745"/>
                  <wp:effectExtent l="19050" t="0" r="0" b="0"/>
                  <wp:docPr id="142" name="Bilde 141" descr="2800a1-200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0a1-200-40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CCCCCC FFFFFF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204-204-204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0-0-0-</w:t>
            </w:r>
            <w:r>
              <w:rPr>
                <w:rFonts w:ascii="Arial" w:hAnsi="Arial" w:cs="Arial"/>
                <w:b/>
                <w:sz w:val="15"/>
                <w:szCs w:val="15"/>
              </w:rPr>
              <w:t>2</w:t>
            </w:r>
            <w:r w:rsidRPr="0005594E">
              <w:rPr>
                <w:rFonts w:ascii="Arial" w:hAnsi="Arial" w:cs="Arial"/>
                <w:b/>
                <w:sz w:val="15"/>
                <w:szCs w:val="15"/>
              </w:rPr>
              <w:t>0</w:t>
            </w:r>
          </w:p>
          <w:p w:rsidR="005C5875" w:rsidRPr="004705D6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AB6E62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4160" cy="229870"/>
                  <wp:effectExtent l="19050" t="0" r="8890" b="0"/>
                  <wp:docPr id="144" name="Bilde 143" descr="2800a2-200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0a2-200-40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999999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153-153-153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0-0-0-40</w:t>
            </w:r>
          </w:p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0-0-0-0</w:t>
            </w:r>
          </w:p>
        </w:tc>
      </w:tr>
      <w:tr w:rsidR="0031106E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Pr="00243510" w:rsidRDefault="000A09C4" w:rsidP="000824C5">
            <w:pPr>
              <w:spacing w:after="0" w:line="12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09C4">
              <w:rPr>
                <w:rFonts w:ascii="Arial" w:hAnsi="Arial" w:cs="Arial"/>
                <w:sz w:val="16"/>
                <w:szCs w:val="16"/>
              </w:rPr>
              <w:t>Samferdselsanlegg og/eller teknisk infrastrukturtraseer i kombinasjon med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Pr="007F0EEB" w:rsidRDefault="0031106E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7F0EEB">
              <w:rPr>
                <w:rFonts w:ascii="Arial" w:hAnsi="Arial" w:cs="Arial"/>
                <w:b/>
                <w:sz w:val="15"/>
                <w:szCs w:val="15"/>
              </w:rPr>
              <w:t>2900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84366A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90345" cy="223520"/>
                  <wp:effectExtent l="19050" t="0" r="0" b="0"/>
                  <wp:docPr id="139" name="Bilde 138" descr="290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0a1-200-30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Pr="00B94AD1" w:rsidRDefault="008513D9" w:rsidP="003F320F">
            <w:pPr>
              <w:spacing w:after="0" w:line="120" w:lineRule="atLeast"/>
              <w:jc w:val="center"/>
              <w:rPr>
                <w:vertAlign w:val="superscript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CCCCCC</w:t>
            </w:r>
          </w:p>
          <w:p w:rsidR="00515B37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E6E6E6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204-204-204</w:t>
            </w:r>
          </w:p>
          <w:p w:rsidR="00515B37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230-230-230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F75ACB" w:rsidRDefault="00F75ACB" w:rsidP="00F75AC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0-0-0-</w:t>
            </w:r>
            <w:r>
              <w:rPr>
                <w:rFonts w:ascii="Arial" w:hAnsi="Arial" w:cs="Arial"/>
                <w:b/>
                <w:sz w:val="15"/>
                <w:szCs w:val="15"/>
              </w:rPr>
              <w:t>20</w:t>
            </w:r>
          </w:p>
          <w:p w:rsidR="0031106E" w:rsidRPr="0005594E" w:rsidRDefault="00F75ACB" w:rsidP="00F75AC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0-0-0-10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31106E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84366A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4160" cy="229870"/>
                  <wp:effectExtent l="19050" t="0" r="8890" b="0"/>
                  <wp:docPr id="138" name="Bilde 137" descr="290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0a2-200-30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Pr="00B94AD1" w:rsidRDefault="008513D9" w:rsidP="003F320F">
            <w:pPr>
              <w:spacing w:after="0" w:line="120" w:lineRule="atLeast"/>
              <w:jc w:val="center"/>
              <w:rPr>
                <w:vertAlign w:val="superscript"/>
              </w:rPr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999999</w:t>
            </w:r>
          </w:p>
          <w:p w:rsidR="00515B37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E6E6E6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31106E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153-153-153</w:t>
            </w:r>
          </w:p>
          <w:p w:rsidR="00515B37" w:rsidRDefault="00515B37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230-230-230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F75ACB" w:rsidRDefault="00F75ACB" w:rsidP="00F75AC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5594E">
              <w:rPr>
                <w:rFonts w:ascii="Arial" w:hAnsi="Arial" w:cs="Arial"/>
                <w:b/>
                <w:sz w:val="15"/>
                <w:szCs w:val="15"/>
              </w:rPr>
              <w:t>0-0-0-</w:t>
            </w:r>
            <w:r>
              <w:rPr>
                <w:rFonts w:ascii="Arial" w:hAnsi="Arial" w:cs="Arial"/>
                <w:b/>
                <w:sz w:val="15"/>
                <w:szCs w:val="15"/>
              </w:rPr>
              <w:t>4</w:t>
            </w:r>
            <w:r w:rsidRPr="0005594E">
              <w:rPr>
                <w:rFonts w:ascii="Arial" w:hAnsi="Arial" w:cs="Arial"/>
                <w:b/>
                <w:sz w:val="15"/>
                <w:szCs w:val="15"/>
              </w:rPr>
              <w:t>0</w:t>
            </w:r>
          </w:p>
          <w:p w:rsidR="0031106E" w:rsidRPr="0005594E" w:rsidRDefault="00F75ACB" w:rsidP="00F75ACB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0-0-0-10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B94AD1" w:rsidRDefault="005C5875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B94AD1" w:rsidRDefault="005C5875" w:rsidP="003F320F">
            <w:pPr>
              <w:spacing w:after="0" w:line="120" w:lineRule="atLeast"/>
              <w:jc w:val="center"/>
              <w:rPr>
                <w:vertAlign w:val="superscript"/>
              </w:rPr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614A7C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097B0C" w:rsidP="004A68B2">
            <w:pPr>
              <w:spacing w:after="0" w:line="120" w:lineRule="atLeast"/>
              <w:jc w:val="lef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="005C5875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. Bruk og vern av sjø og vassdrag, med tilhørende strandsone</w:t>
            </w:r>
            <w:r w:rsidR="001C100A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="001C100A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sml</w:t>
            </w:r>
            <w:proofErr w:type="spellEnd"/>
            <w:r w:rsidR="001C100A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§ 49</w:t>
            </w:r>
            <w:r w:rsidR="008C14B6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tredje ledd nr.</w:t>
            </w:r>
            <w:r w:rsidR="003A19C5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1C100A" w:rsidRPr="00243510">
              <w:rPr>
                <w:rFonts w:ascii="Arial" w:hAnsi="Arial" w:cs="Arial"/>
                <w:b/>
                <w:bCs/>
                <w:sz w:val="16"/>
                <w:szCs w:val="16"/>
              </w:rPr>
              <w:t>8)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614A7C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0824C5">
            <w:pPr>
              <w:spacing w:after="0" w:line="120" w:lineRule="atLeast"/>
              <w:jc w:val="lef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Bruk og vern av sjø og vassdrag med tilhørende strandsone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6001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204-255-255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F0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F0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407E30" w:rsidP="00407E30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00</w:t>
            </w:r>
            <w:r w:rsidR="005C5875">
              <w:rPr>
                <w:rFonts w:ascii="Arial" w:hAnsi="Arial" w:cs="Arial"/>
                <w:b/>
                <w:bCs/>
                <w:sz w:val="15"/>
                <w:szCs w:val="15"/>
              </w:rPr>
              <w:t>FFFF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F0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614A7C" w:rsidRDefault="00410F01" w:rsidP="00410F01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0-255</w:t>
            </w:r>
            <w:r w:rsidR="00614A7C">
              <w:rPr>
                <w:rFonts w:ascii="Arial" w:hAnsi="Arial" w:cs="Arial"/>
                <w:b/>
                <w:bCs/>
                <w:sz w:val="15"/>
                <w:szCs w:val="15"/>
              </w:rPr>
              <w:t>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F0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Pr="0005594E" w:rsidRDefault="00410F01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100-0-0-0</w:t>
            </w:r>
          </w:p>
        </w:tc>
      </w:tr>
      <w:tr w:rsidR="005C5875" w:rsidTr="00614A7C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Ferdsel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6100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66CCFF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102-204-255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60-20-0-0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0099CC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0-153-204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407E30" w:rsidP="00407E30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100-25-0-20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Farleder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6200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1E6394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Pr="00243510" w:rsidRDefault="001E6394" w:rsidP="003F320F">
            <w:pPr>
              <w:spacing w:after="0" w:line="120" w:lineRule="atLeast"/>
              <w:rPr>
                <w:rStyle w:val="spelle"/>
                <w:rFonts w:ascii="Arial" w:hAnsi="Arial" w:cs="Arial"/>
                <w:sz w:val="16"/>
                <w:szCs w:val="16"/>
              </w:rPr>
            </w:pPr>
            <w:r w:rsidRPr="00243510">
              <w:rPr>
                <w:rStyle w:val="spelle"/>
                <w:rFonts w:ascii="Arial" w:hAnsi="Arial" w:cs="Arial"/>
                <w:sz w:val="16"/>
                <w:szCs w:val="16"/>
              </w:rPr>
              <w:t>Havneområde i sjø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Pr="00243510" w:rsidRDefault="001E6394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6220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</w:pP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Pr="00412204" w:rsidRDefault="001E6394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</w:pP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Default="001E6394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1E6394" w:rsidRPr="0005594E" w:rsidRDefault="001E6394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Småbåthavn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pStyle w:val="NormalWeb"/>
              <w:spacing w:before="0" w:beforeAutospacing="0" w:after="0" w:afterAutospacing="0" w:line="120" w:lineRule="atLeast"/>
              <w:jc w:val="center"/>
              <w:rPr>
                <w:b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6230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Fiske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6300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9D4E20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5765" cy="151130"/>
                  <wp:effectExtent l="19050" t="0" r="0" b="0"/>
                  <wp:docPr id="22" name="Bilde 19" descr="F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" descr="F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 6699FF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102-153-255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60-40-0-0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9D4E20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89890" cy="198755"/>
                  <wp:effectExtent l="19050" t="0" r="0" b="0"/>
                  <wp:docPr id="137" name="Bilde 20" descr="Fis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" descr="Fis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</w:t>
            </w:r>
            <w:r w:rsidR="00407E30">
              <w:rPr>
                <w:rFonts w:ascii="Arial" w:hAnsi="Arial" w:cs="Arial"/>
                <w:b/>
                <w:bCs/>
                <w:sz w:val="15"/>
                <w:szCs w:val="15"/>
              </w:rPr>
              <w:t>66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102-102-255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60-60-0-0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Drikkevann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6500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99CCFF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153-204-255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40-20-0-0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3399FF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51-153-255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80-40-0-0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Naturområde</w:t>
            </w:r>
            <w:r w:rsidR="000E42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F16B4" w:rsidRPr="00243510">
              <w:rPr>
                <w:rFonts w:ascii="Arial" w:hAnsi="Arial" w:cs="Arial"/>
                <w:sz w:val="16"/>
                <w:szCs w:val="16"/>
              </w:rPr>
              <w:t>i sjø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6600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99FFFF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153-255-255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 00DFDF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</w:t>
            </w:r>
            <w:r w:rsidR="00407E30">
              <w:rPr>
                <w:rFonts w:ascii="Arial" w:hAnsi="Arial" w:cs="Arial"/>
                <w:b/>
                <w:bCs/>
                <w:sz w:val="15"/>
                <w:szCs w:val="15"/>
              </w:rPr>
              <w:t>223-223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407E30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100-0-0-13</w:t>
            </w: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Friluftsområde</w:t>
            </w:r>
            <w:r w:rsidR="002F16B4" w:rsidRPr="00243510">
              <w:rPr>
                <w:rFonts w:ascii="Arial" w:hAnsi="Arial" w:cs="Arial"/>
                <w:sz w:val="16"/>
                <w:szCs w:val="16"/>
              </w:rPr>
              <w:t xml:space="preserve"> i sjø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6700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</w:tr>
      <w:tr w:rsidR="005C5875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FD4294">
            <w:pPr>
              <w:spacing w:after="0" w:line="120" w:lineRule="atLeast"/>
              <w:rPr>
                <w:sz w:val="16"/>
                <w:szCs w:val="16"/>
              </w:rPr>
            </w:pPr>
            <w:r w:rsidRPr="00243510">
              <w:rPr>
                <w:rFonts w:ascii="Arial" w:hAnsi="Arial" w:cs="Arial"/>
                <w:sz w:val="16"/>
                <w:szCs w:val="16"/>
              </w:rPr>
              <w:t>Kombinerte formål i sjø og vassdrag med eller uten tilhørende strandsone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Pr="00243510" w:rsidRDefault="005C5875" w:rsidP="003F320F">
            <w:pPr>
              <w:spacing w:after="0" w:line="120" w:lineRule="atLeast"/>
              <w:jc w:val="center"/>
              <w:rPr>
                <w:b/>
                <w:szCs w:val="24"/>
              </w:rPr>
            </w:pPr>
            <w:r w:rsidRPr="00243510">
              <w:rPr>
                <w:rFonts w:ascii="Arial" w:hAnsi="Arial" w:cs="Arial"/>
                <w:b/>
                <w:sz w:val="15"/>
                <w:szCs w:val="15"/>
              </w:rPr>
              <w:t>6800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4B570E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90345" cy="223520"/>
                  <wp:effectExtent l="19050" t="0" r="0" b="0"/>
                  <wp:docPr id="59" name="Bilde 58" descr="680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0a1-200-30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CCFFFF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FFFFFF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204-255-255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20-0-0-0</w:t>
            </w:r>
          </w:p>
          <w:p w:rsidR="005C5875" w:rsidRPr="00412204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4B570E" w:rsidP="003F320F">
            <w:pPr>
              <w:spacing w:after="0" w:line="120" w:lineRule="atLeast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4160" cy="229870"/>
                  <wp:effectExtent l="19050" t="0" r="8890" b="0"/>
                  <wp:docPr id="63" name="Bilde 62" descr="680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0a2-200-3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szCs w:val="24"/>
              </w:rPr>
            </w:pPr>
            <w:r w:rsidRPr="00B94AD1">
              <w:rPr>
                <w:vertAlign w:val="superscript"/>
              </w:rPr>
              <w:t>1)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66FFFF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FFFFFF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102-255-255</w:t>
            </w:r>
          </w:p>
          <w:p w:rsidR="005C5875" w:rsidRDefault="005C5875" w:rsidP="003F320F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255-255-255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5C5875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60-0-0-0</w:t>
            </w:r>
          </w:p>
          <w:p w:rsidR="005C5875" w:rsidRPr="0005594E" w:rsidRDefault="005C5875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0-0-0-0</w:t>
            </w:r>
          </w:p>
        </w:tc>
      </w:tr>
      <w:tr w:rsidR="007F0EEB" w:rsidTr="00174C82">
        <w:trPr>
          <w:trHeight w:val="312"/>
          <w:tblCellSpacing w:w="15" w:type="dxa"/>
        </w:trPr>
        <w:tc>
          <w:tcPr>
            <w:tcW w:w="301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Pr="00243510" w:rsidRDefault="007F0EEB" w:rsidP="00FD4294">
            <w:pPr>
              <w:spacing w:after="0" w:line="12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Angitt formål i sjø og vassdrag med eller uten tilhørende strandsone i kombinasjon med andre angitte hovedformål</w:t>
            </w:r>
          </w:p>
        </w:tc>
        <w:tc>
          <w:tcPr>
            <w:tcW w:w="80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Pr="00243510" w:rsidRDefault="007F0EEB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6900</w:t>
            </w:r>
          </w:p>
        </w:tc>
        <w:tc>
          <w:tcPr>
            <w:tcW w:w="239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C43EE5" w:rsidP="003F320F">
            <w:pPr>
              <w:spacing w:after="0" w:line="120" w:lineRule="atLeast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90345" cy="223520"/>
                  <wp:effectExtent l="19050" t="0" r="0" b="0"/>
                  <wp:docPr id="128" name="Bilde 127" descr="6900a1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0a1-200-30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410F01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99FFFF</w:t>
            </w:r>
          </w:p>
          <w:p w:rsidR="00410F01" w:rsidRDefault="00410F01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CCFFFF</w:t>
            </w:r>
          </w:p>
        </w:tc>
        <w:tc>
          <w:tcPr>
            <w:tcW w:w="9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Default="00410F01" w:rsidP="003F320F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153-255-255</w:t>
            </w:r>
          </w:p>
          <w:p w:rsidR="00410F01" w:rsidRDefault="00410F01" w:rsidP="00410F01">
            <w:pPr>
              <w:spacing w:after="0"/>
              <w:jc w:val="center"/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Style w:val="spelle"/>
                <w:rFonts w:ascii="Arial" w:hAnsi="Arial" w:cs="Arial"/>
                <w:b/>
                <w:bCs/>
                <w:sz w:val="15"/>
                <w:szCs w:val="15"/>
              </w:rPr>
              <w:t>204-255-255</w:t>
            </w:r>
          </w:p>
        </w:tc>
        <w:tc>
          <w:tcPr>
            <w:tcW w:w="8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410F01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40-0-0-0</w:t>
            </w:r>
          </w:p>
          <w:p w:rsidR="00410F01" w:rsidRDefault="00410F01" w:rsidP="003F320F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20-0-0-0</w:t>
            </w:r>
          </w:p>
        </w:tc>
        <w:tc>
          <w:tcPr>
            <w:tcW w:w="3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7F0EEB" w:rsidP="003F320F">
            <w:pPr>
              <w:spacing w:after="0" w:line="120" w:lineRule="atLeast"/>
              <w:jc w:val="center"/>
            </w:pPr>
          </w:p>
        </w:tc>
        <w:tc>
          <w:tcPr>
            <w:tcW w:w="24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CD356E" w:rsidP="003F320F">
            <w:pPr>
              <w:spacing w:after="0" w:line="1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4160" cy="229870"/>
                  <wp:effectExtent l="19050" t="0" r="8890" b="0"/>
                  <wp:docPr id="145" name="Bilde 144" descr="6900a2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0a2-200-30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8513D9" w:rsidP="003F320F">
            <w:pPr>
              <w:spacing w:after="0" w:line="120" w:lineRule="atLeast"/>
              <w:jc w:val="center"/>
            </w:pPr>
            <w:r w:rsidRPr="00B94AD1">
              <w:rPr>
                <w:vertAlign w:val="superscript"/>
              </w:rPr>
              <w:t>1)</w:t>
            </w:r>
            <w:r>
              <w:t> </w:t>
            </w:r>
          </w:p>
        </w:tc>
        <w:tc>
          <w:tcPr>
            <w:tcW w:w="72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7F0EEB" w:rsidRDefault="00407E30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00FFFF</w:t>
            </w:r>
          </w:p>
          <w:p w:rsidR="00410F01" w:rsidRDefault="00410F01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CCFFFF</w:t>
            </w:r>
          </w:p>
        </w:tc>
        <w:tc>
          <w:tcPr>
            <w:tcW w:w="94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Default="00410F01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0-2</w:t>
            </w:r>
            <w:r w:rsidR="00407E30">
              <w:rPr>
                <w:rFonts w:ascii="Arial" w:hAnsi="Arial" w:cs="Arial"/>
                <w:b/>
                <w:bCs/>
                <w:sz w:val="15"/>
                <w:szCs w:val="15"/>
              </w:rPr>
              <w:t>55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-255</w:t>
            </w:r>
          </w:p>
          <w:p w:rsidR="00410F01" w:rsidRDefault="00410F01" w:rsidP="003F320F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204-255-255</w:t>
            </w:r>
          </w:p>
        </w:tc>
        <w:tc>
          <w:tcPr>
            <w:tcW w:w="82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410F01" w:rsidRDefault="00410F01" w:rsidP="00410F01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100-6-0-0</w:t>
            </w:r>
          </w:p>
          <w:p w:rsidR="007F0EEB" w:rsidRDefault="00410F01" w:rsidP="00410F01">
            <w:pPr>
              <w:spacing w:after="0" w:line="120" w:lineRule="atLeast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20-0-0-0</w:t>
            </w:r>
          </w:p>
        </w:tc>
      </w:tr>
    </w:tbl>
    <w:p w:rsidR="00A92028" w:rsidRPr="00F32549" w:rsidRDefault="00A92028" w:rsidP="00922164">
      <w:pPr>
        <w:pStyle w:val="Vanliginnrykk"/>
        <w:ind w:left="0"/>
        <w:rPr>
          <w:rFonts w:ascii="Cambria" w:hAnsi="Cambria"/>
          <w:sz w:val="20"/>
          <w:vertAlign w:val="superscript"/>
        </w:rPr>
      </w:pPr>
      <w:r w:rsidRPr="00F32549">
        <w:rPr>
          <w:rFonts w:ascii="Cambria" w:hAnsi="Cambria"/>
          <w:sz w:val="20"/>
          <w:vertAlign w:val="superscript"/>
        </w:rPr>
        <w:t xml:space="preserve">1) Bredde på stripene i kombinasjoner; </w:t>
      </w:r>
      <w:r w:rsidR="00DB58FD">
        <w:rPr>
          <w:rFonts w:ascii="Cambria" w:hAnsi="Cambria"/>
          <w:sz w:val="20"/>
          <w:vertAlign w:val="superscript"/>
        </w:rPr>
        <w:t>3,0</w:t>
      </w:r>
    </w:p>
    <w:p w:rsidR="00A92028" w:rsidRDefault="00A92028" w:rsidP="00922164">
      <w:pPr>
        <w:pStyle w:val="Vanliginnrykk"/>
      </w:pPr>
    </w:p>
    <w:p w:rsidR="003F1598" w:rsidRDefault="003F1598" w:rsidP="003F1598"/>
    <w:p w:rsidR="008911F9" w:rsidRPr="00741C42" w:rsidRDefault="007D5EC7" w:rsidP="00E764D7">
      <w:pPr>
        <w:pStyle w:val="Overskrift3"/>
      </w:pPr>
      <w:bookmarkStart w:id="66" w:name="_Toc339622710"/>
      <w:bookmarkStart w:id="67" w:name="_Toc339622745"/>
      <w:bookmarkStart w:id="68" w:name="_Toc339622802"/>
      <w:bookmarkStart w:id="69" w:name="_Toc339623307"/>
      <w:bookmarkStart w:id="70" w:name="_Toc339632092"/>
      <w:bookmarkStart w:id="71" w:name="_Toc438106666"/>
      <w:bookmarkEnd w:id="66"/>
      <w:bookmarkEnd w:id="67"/>
      <w:bookmarkEnd w:id="68"/>
      <w:bookmarkEnd w:id="69"/>
      <w:bookmarkEnd w:id="70"/>
      <w:r w:rsidRPr="007D5EC7">
        <w:t>Koder og presentasjon av</w:t>
      </w:r>
      <w:r w:rsidR="00725505" w:rsidRPr="00741C42">
        <w:t xml:space="preserve"> hensyns</w:t>
      </w:r>
      <w:r w:rsidR="00344FEF">
        <w:t>s</w:t>
      </w:r>
      <w:r w:rsidR="00725505" w:rsidRPr="00741C42">
        <w:t>oner og bestemmelse</w:t>
      </w:r>
      <w:r w:rsidR="00344FEF">
        <w:t>s</w:t>
      </w:r>
      <w:r w:rsidR="00725505" w:rsidRPr="00741C42">
        <w:t>område</w:t>
      </w:r>
      <w:r w:rsidR="003A19C5">
        <w:t>r</w:t>
      </w:r>
      <w:bookmarkEnd w:id="71"/>
      <w:r w:rsidR="003A19C5">
        <w:t xml:space="preserve"> </w:t>
      </w:r>
    </w:p>
    <w:tbl>
      <w:tblPr>
        <w:tblW w:w="14076" w:type="dxa"/>
        <w:tblInd w:w="33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3795"/>
        <w:gridCol w:w="2930"/>
        <w:gridCol w:w="4604"/>
      </w:tblGrid>
      <w:tr w:rsidR="003F1598" w:rsidTr="00725505">
        <w:trPr>
          <w:trHeight w:val="397"/>
        </w:trPr>
        <w:tc>
          <w:tcPr>
            <w:tcW w:w="2747" w:type="dxa"/>
            <w:vAlign w:val="center"/>
          </w:tcPr>
          <w:p w:rsidR="003F1598" w:rsidRPr="00725505" w:rsidRDefault="003F1598" w:rsidP="00725505">
            <w:pPr>
              <w:spacing w:line="276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25505">
              <w:rPr>
                <w:rFonts w:ascii="Arial" w:hAnsi="Arial" w:cs="Arial"/>
                <w:b/>
                <w:bCs/>
                <w:sz w:val="18"/>
                <w:szCs w:val="18"/>
              </w:rPr>
              <w:t>Flater</w:t>
            </w:r>
          </w:p>
          <w:p w:rsidR="003F1598" w:rsidRPr="00725505" w:rsidRDefault="003F1598" w:rsidP="00725505">
            <w:pPr>
              <w:spacing w:line="276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25505">
              <w:rPr>
                <w:rFonts w:ascii="Arial" w:hAnsi="Arial" w:cs="Arial"/>
                <w:b/>
                <w:bCs/>
                <w:sz w:val="18"/>
                <w:szCs w:val="18"/>
              </w:rPr>
              <w:t>Objekttype/Egenskap</w:t>
            </w:r>
          </w:p>
        </w:tc>
        <w:tc>
          <w:tcPr>
            <w:tcW w:w="3795" w:type="dxa"/>
            <w:vAlign w:val="center"/>
          </w:tcPr>
          <w:p w:rsidR="003F1598" w:rsidRPr="00725505" w:rsidRDefault="003F1598" w:rsidP="00725505">
            <w:pPr>
              <w:spacing w:line="240" w:lineRule="atLeas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25505">
              <w:rPr>
                <w:rFonts w:ascii="Arial" w:hAnsi="Arial" w:cs="Arial"/>
                <w:b/>
                <w:sz w:val="18"/>
                <w:szCs w:val="18"/>
              </w:rPr>
              <w:t>SOSI-kode</w:t>
            </w:r>
          </w:p>
        </w:tc>
        <w:tc>
          <w:tcPr>
            <w:tcW w:w="2930" w:type="dxa"/>
            <w:vAlign w:val="center"/>
          </w:tcPr>
          <w:p w:rsidR="003F1598" w:rsidRPr="00725505" w:rsidRDefault="003F1598" w:rsidP="00725505">
            <w:pPr>
              <w:spacing w:line="240" w:lineRule="atLeast"/>
              <w:jc w:val="left"/>
              <w:rPr>
                <w:sz w:val="18"/>
                <w:szCs w:val="18"/>
              </w:rPr>
            </w:pPr>
            <w:proofErr w:type="spellStart"/>
            <w:r w:rsidRPr="00725505">
              <w:rPr>
                <w:rFonts w:ascii="Arial" w:hAnsi="Arial" w:cs="Arial"/>
                <w:b/>
                <w:bCs/>
                <w:sz w:val="18"/>
                <w:szCs w:val="18"/>
              </w:rPr>
              <w:t>Flatesignatur</w:t>
            </w:r>
            <w:proofErr w:type="spellEnd"/>
            <w:r w:rsidRPr="00725505">
              <w:rPr>
                <w:rFonts w:ascii="Arial" w:hAnsi="Arial" w:cs="Arial"/>
                <w:b/>
                <w:bCs/>
                <w:sz w:val="18"/>
                <w:szCs w:val="18"/>
              </w:rPr>
              <w:t>, nåværende</w:t>
            </w:r>
          </w:p>
        </w:tc>
        <w:tc>
          <w:tcPr>
            <w:tcW w:w="4604" w:type="dxa"/>
            <w:vAlign w:val="center"/>
          </w:tcPr>
          <w:p w:rsidR="003F1598" w:rsidRPr="00725505" w:rsidRDefault="003F1598" w:rsidP="00725505">
            <w:pPr>
              <w:spacing w:before="40" w:after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25505">
              <w:rPr>
                <w:rFonts w:ascii="Arial" w:hAnsi="Arial" w:cs="Arial"/>
                <w:b/>
                <w:bCs/>
                <w:sz w:val="18"/>
                <w:szCs w:val="18"/>
              </w:rPr>
              <w:t>Anmerkning</w:t>
            </w:r>
          </w:p>
        </w:tc>
      </w:tr>
      <w:tr w:rsidR="003F1598" w:rsidTr="008911F9">
        <w:trPr>
          <w:trHeight w:val="397"/>
        </w:trPr>
        <w:tc>
          <w:tcPr>
            <w:tcW w:w="2747" w:type="dxa"/>
            <w:vAlign w:val="center"/>
          </w:tcPr>
          <w:p w:rsidR="003F1598" w:rsidRPr="00725505" w:rsidRDefault="003F1598" w:rsidP="008911F9">
            <w:pPr>
              <w:spacing w:line="276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25505">
              <w:rPr>
                <w:rFonts w:ascii="Arial" w:hAnsi="Arial" w:cs="Arial"/>
                <w:b/>
                <w:bCs/>
                <w:sz w:val="16"/>
                <w:szCs w:val="16"/>
              </w:rPr>
              <w:t>SvpFareSone</w:t>
            </w:r>
            <w:proofErr w:type="spellEnd"/>
            <w:r w:rsidRPr="007255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(sml. § 49 tredje ledd nr. 7)</w:t>
            </w:r>
          </w:p>
        </w:tc>
        <w:tc>
          <w:tcPr>
            <w:tcW w:w="3795" w:type="dxa"/>
            <w:vAlign w:val="center"/>
          </w:tcPr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310 Ras- og skredfare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320 Flomfare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 xml:space="preserve">330 Radon 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350 Brann- / eksplosjonsfare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360 Skytebane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370 Høyspenningsanlegg inkl</w:t>
            </w:r>
            <w:r w:rsidR="00F04762">
              <w:rPr>
                <w:rFonts w:ascii="Arial" w:hAnsi="Arial" w:cs="Arial"/>
                <w:sz w:val="16"/>
                <w:szCs w:val="16"/>
              </w:rPr>
              <w:t>.</w:t>
            </w:r>
            <w:r w:rsidRPr="00725505">
              <w:rPr>
                <w:rFonts w:ascii="Arial" w:hAnsi="Arial" w:cs="Arial"/>
                <w:sz w:val="16"/>
                <w:szCs w:val="16"/>
              </w:rPr>
              <w:t xml:space="preserve"> høyspentkabler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390 Annen fare</w:t>
            </w:r>
          </w:p>
        </w:tc>
        <w:tc>
          <w:tcPr>
            <w:tcW w:w="2930" w:type="dxa"/>
          </w:tcPr>
          <w:p w:rsidR="003F1598" w:rsidRPr="001E6D2D" w:rsidRDefault="003F1598" w:rsidP="008911F9">
            <w:pPr>
              <w:spacing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37665" cy="405765"/>
                  <wp:effectExtent l="19050" t="0" r="635" b="0"/>
                  <wp:docPr id="2" name="Bilde 170" descr="RpF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0" descr="RpF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FF0000, Rød fet strek. Vinkel 50 gon, avstand 4. linjetykkelse, 0,5</w:t>
            </w:r>
          </w:p>
          <w:p w:rsidR="003F1598" w:rsidRPr="00725505" w:rsidRDefault="003F1598" w:rsidP="008911F9">
            <w:pPr>
              <w:pStyle w:val="NormalWeb"/>
              <w:spacing w:before="40" w:beforeAutospacing="0" w:after="0" w:afterAutospacing="0"/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725505">
              <w:rPr>
                <w:rFonts w:ascii="Arial" w:hAnsi="Arial" w:cs="Arial"/>
                <w:sz w:val="16"/>
                <w:szCs w:val="16"/>
                <w:lang w:val="nb-NO"/>
              </w:rPr>
              <w:t>Bakgrunn; Formålsfarge(r). Tekst på hensynssone spesifiseres i tegnforklaring</w:t>
            </w:r>
          </w:p>
          <w:p w:rsidR="003F1598" w:rsidRPr="00725505" w:rsidRDefault="003F1598" w:rsidP="008911F9">
            <w:pPr>
              <w:pStyle w:val="NormalWeb"/>
              <w:spacing w:before="40" w:beforeAutospacing="0" w:after="0" w:afterAutospacing="0"/>
              <w:rPr>
                <w:rFonts w:ascii="Arial" w:hAnsi="Arial" w:cs="Arial"/>
                <w:sz w:val="16"/>
                <w:szCs w:val="16"/>
                <w:highlight w:val="yellow"/>
                <w:lang w:val="nb-NO"/>
              </w:rPr>
            </w:pPr>
          </w:p>
        </w:tc>
      </w:tr>
      <w:tr w:rsidR="003F1598" w:rsidTr="008911F9">
        <w:trPr>
          <w:trHeight w:val="380"/>
        </w:trPr>
        <w:tc>
          <w:tcPr>
            <w:tcW w:w="2747" w:type="dxa"/>
            <w:vAlign w:val="center"/>
          </w:tcPr>
          <w:p w:rsidR="003F1598" w:rsidRPr="00725505" w:rsidRDefault="003F1598" w:rsidP="008911F9">
            <w:pPr>
              <w:pStyle w:val="NormalWeb"/>
              <w:spacing w:line="276" w:lineRule="auto"/>
              <w:rPr>
                <w:b/>
                <w:sz w:val="16"/>
                <w:szCs w:val="16"/>
                <w:lang w:val="nb-NO"/>
              </w:rPr>
            </w:pPr>
            <w:proofErr w:type="spellStart"/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SvpSikringSone</w:t>
            </w:r>
            <w:proofErr w:type="spellEnd"/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 (sml. § 49 tredje led nr. 7)</w:t>
            </w:r>
          </w:p>
        </w:tc>
        <w:tc>
          <w:tcPr>
            <w:tcW w:w="3795" w:type="dxa"/>
            <w:vAlign w:val="center"/>
          </w:tcPr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110 Nedslagsfelt drikkevann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 xml:space="preserve">120 Område for grunnvannsforsyning 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130 Byggeforbud rundt veg, bane og flyplass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140 Frisikt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190 Andre sikringssoner</w:t>
            </w:r>
          </w:p>
        </w:tc>
        <w:tc>
          <w:tcPr>
            <w:tcW w:w="2930" w:type="dxa"/>
            <w:vMerge w:val="restart"/>
          </w:tcPr>
          <w:p w:rsidR="003F1598" w:rsidRPr="001E6D2D" w:rsidRDefault="003F1598" w:rsidP="008911F9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665" cy="405765"/>
                  <wp:effectExtent l="19050" t="0" r="635" b="0"/>
                  <wp:docPr id="10" name="Bilde 171" descr="RpStøyS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1" descr="RpStøyS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98" w:rsidRPr="001E6D2D" w:rsidRDefault="003F1598" w:rsidP="008911F9">
            <w:pPr>
              <w:spacing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4" w:type="dxa"/>
            <w:vMerge w:val="restart"/>
            <w:vAlign w:val="center"/>
          </w:tcPr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25505">
              <w:rPr>
                <w:rFonts w:ascii="Arial" w:hAnsi="Arial" w:cs="Arial"/>
                <w:sz w:val="16"/>
                <w:szCs w:val="16"/>
              </w:rPr>
              <w:t>000000,svart</w:t>
            </w:r>
            <w:proofErr w:type="gramEnd"/>
            <w:r w:rsidRPr="00725505">
              <w:rPr>
                <w:rFonts w:ascii="Arial" w:hAnsi="Arial" w:cs="Arial"/>
                <w:sz w:val="16"/>
                <w:szCs w:val="16"/>
              </w:rPr>
              <w:t>. Vinkel 350 gon, avstand 5, linjetykkelse 0,15.</w:t>
            </w:r>
          </w:p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Bakgrunn; Formålsfarge(r). Tekst på hensynssone spesifiseres i tegnforklaring</w:t>
            </w:r>
          </w:p>
        </w:tc>
      </w:tr>
      <w:tr w:rsidR="003F1598" w:rsidRPr="00EF023F" w:rsidTr="008911F9">
        <w:trPr>
          <w:trHeight w:val="380"/>
        </w:trPr>
        <w:tc>
          <w:tcPr>
            <w:tcW w:w="2747" w:type="dxa"/>
            <w:vAlign w:val="center"/>
          </w:tcPr>
          <w:p w:rsidR="003F1598" w:rsidRPr="00725505" w:rsidRDefault="003F1598" w:rsidP="008911F9">
            <w:pPr>
              <w:spacing w:line="276" w:lineRule="auto"/>
              <w:jc w:val="left"/>
              <w:rPr>
                <w:b/>
                <w:sz w:val="16"/>
                <w:szCs w:val="16"/>
                <w:lang w:val="nn-NO"/>
              </w:rPr>
            </w:pPr>
            <w:proofErr w:type="spellStart"/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SvpStøySone</w:t>
            </w:r>
            <w:proofErr w:type="spellEnd"/>
            <w:r w:rsidRPr="007255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(sml. </w:t>
            </w:r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§ 49 tredje ledd nr. 7</w:t>
            </w:r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br/>
            </w:r>
          </w:p>
        </w:tc>
        <w:tc>
          <w:tcPr>
            <w:tcW w:w="3795" w:type="dxa"/>
            <w:vAlign w:val="center"/>
          </w:tcPr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210 Rød sone</w:t>
            </w:r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 xml:space="preserve"> </w:t>
            </w:r>
            <w:proofErr w:type="spellStart"/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>iht</w:t>
            </w:r>
            <w:proofErr w:type="spellEnd"/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. T-1442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220 Gul sone</w:t>
            </w:r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 xml:space="preserve"> </w:t>
            </w:r>
            <w:proofErr w:type="spellStart"/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>iht</w:t>
            </w:r>
            <w:proofErr w:type="spellEnd"/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. T-1442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230</w:t>
            </w:r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 xml:space="preserve"> </w:t>
            </w:r>
            <w:proofErr w:type="spellStart"/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>Grønn</w:t>
            </w:r>
            <w:proofErr w:type="spellEnd"/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 xml:space="preserve"> sone</w:t>
            </w:r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 xml:space="preserve"> </w:t>
            </w:r>
            <w:proofErr w:type="spellStart"/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>iht</w:t>
            </w:r>
            <w:proofErr w:type="spellEnd"/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. T-1442</w:t>
            </w:r>
          </w:p>
          <w:p w:rsidR="003F1598" w:rsidRPr="00725505" w:rsidRDefault="003F1598" w:rsidP="00454838">
            <w:pPr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725505">
              <w:rPr>
                <w:rFonts w:ascii="Arial" w:hAnsi="Arial" w:cs="Arial"/>
                <w:sz w:val="16"/>
                <w:szCs w:val="16"/>
                <w:lang w:val="nn-NO"/>
              </w:rPr>
              <w:t>290 Andre støysoner</w:t>
            </w:r>
          </w:p>
        </w:tc>
        <w:tc>
          <w:tcPr>
            <w:tcW w:w="2930" w:type="dxa"/>
            <w:vMerge/>
          </w:tcPr>
          <w:p w:rsidR="003F1598" w:rsidRPr="00B271DC" w:rsidRDefault="003F1598" w:rsidP="008911F9">
            <w:pPr>
              <w:spacing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</w:p>
        </w:tc>
        <w:tc>
          <w:tcPr>
            <w:tcW w:w="4604" w:type="dxa"/>
            <w:vMerge/>
            <w:vAlign w:val="center"/>
          </w:tcPr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  <w:lang w:val="nn-NO"/>
              </w:rPr>
            </w:pPr>
          </w:p>
        </w:tc>
      </w:tr>
      <w:tr w:rsidR="00440EB8" w:rsidTr="008911F9">
        <w:trPr>
          <w:trHeight w:val="397"/>
        </w:trPr>
        <w:tc>
          <w:tcPr>
            <w:tcW w:w="2747" w:type="dxa"/>
            <w:vAlign w:val="center"/>
          </w:tcPr>
          <w:p w:rsidR="00440EB8" w:rsidRPr="00F04762" w:rsidRDefault="00B167F7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</w:t>
            </w:r>
            <w:r w:rsidR="00440EB8" w:rsidRPr="00F04762">
              <w:rPr>
                <w:rFonts w:ascii="Arial" w:hAnsi="Arial" w:cs="Arial"/>
                <w:b/>
                <w:bCs/>
                <w:sz w:val="16"/>
                <w:szCs w:val="16"/>
              </w:rPr>
              <w:t>pAngittHensynSone</w:t>
            </w:r>
            <w:proofErr w:type="spellEnd"/>
          </w:p>
        </w:tc>
        <w:tc>
          <w:tcPr>
            <w:tcW w:w="3795" w:type="dxa"/>
            <w:vAlign w:val="center"/>
          </w:tcPr>
          <w:p w:rsidR="00454838" w:rsidRDefault="00454838" w:rsidP="00454838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530 Hensyn friluftsliv</w:t>
            </w:r>
          </w:p>
          <w:p w:rsidR="00454838" w:rsidRDefault="00454838" w:rsidP="00454838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560 Hensyn naturmiljø</w:t>
            </w:r>
          </w:p>
          <w:p w:rsidR="00440EB8" w:rsidRPr="00725505" w:rsidRDefault="00F04762" w:rsidP="00454838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570</w:t>
            </w:r>
            <w:r w:rsidR="00440EB8">
              <w:rPr>
                <w:rFonts w:ascii="Arial" w:hAnsi="Arial" w:cs="Arial"/>
                <w:sz w:val="16"/>
                <w:szCs w:val="16"/>
              </w:rPr>
              <w:t xml:space="preserve"> Hensyn til kulturminne som ikke er ferdet</w:t>
            </w:r>
          </w:p>
        </w:tc>
        <w:tc>
          <w:tcPr>
            <w:tcW w:w="2930" w:type="dxa"/>
          </w:tcPr>
          <w:p w:rsidR="00440EB8" w:rsidRDefault="00440EB8" w:rsidP="008911F9">
            <w:pPr>
              <w:spacing w:line="240" w:lineRule="atLeast"/>
              <w:jc w:val="center"/>
              <w:rPr>
                <w:noProof/>
              </w:rPr>
            </w:pPr>
            <w:r w:rsidRPr="00440EB8">
              <w:rPr>
                <w:noProof/>
              </w:rPr>
              <w:drawing>
                <wp:inline distT="0" distB="0" distL="0" distR="0">
                  <wp:extent cx="1632613" cy="343815"/>
                  <wp:effectExtent l="19050" t="0" r="5687" b="0"/>
                  <wp:docPr id="49" name="Bilde 1" descr="RpAngittHensy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5" descr="RpAngittHens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34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:rsidR="00440EB8" w:rsidRPr="00F04762" w:rsidRDefault="00440EB8" w:rsidP="00440EB8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F04762">
              <w:rPr>
                <w:rFonts w:ascii="Arial" w:hAnsi="Arial" w:cs="Arial"/>
                <w:sz w:val="16"/>
                <w:szCs w:val="16"/>
              </w:rPr>
              <w:t>000000/FF</w:t>
            </w:r>
            <w:proofErr w:type="gramStart"/>
            <w:r w:rsidRPr="00F04762">
              <w:rPr>
                <w:rFonts w:ascii="Arial" w:hAnsi="Arial" w:cs="Arial"/>
                <w:sz w:val="16"/>
                <w:szCs w:val="16"/>
              </w:rPr>
              <w:t>0000,svart</w:t>
            </w:r>
            <w:proofErr w:type="gramEnd"/>
            <w:r w:rsidRPr="00F04762">
              <w:rPr>
                <w:rFonts w:ascii="Arial" w:hAnsi="Arial" w:cs="Arial"/>
                <w:sz w:val="16"/>
                <w:szCs w:val="16"/>
              </w:rPr>
              <w:t>. Vinkel 50 gon, avstand 10, linjetykkelse 0,15</w:t>
            </w:r>
          </w:p>
          <w:p w:rsidR="00440EB8" w:rsidRPr="00725505" w:rsidRDefault="00440EB8" w:rsidP="00440EB8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F04762">
              <w:rPr>
                <w:rFonts w:ascii="Arial" w:hAnsi="Arial" w:cs="Arial"/>
                <w:sz w:val="16"/>
                <w:szCs w:val="16"/>
              </w:rPr>
              <w:t>Tekst på hensynssone spesifiseres i tegnforklaring</w:t>
            </w:r>
          </w:p>
        </w:tc>
      </w:tr>
      <w:tr w:rsidR="003F1598" w:rsidTr="008911F9">
        <w:trPr>
          <w:trHeight w:val="397"/>
        </w:trPr>
        <w:tc>
          <w:tcPr>
            <w:tcW w:w="2747" w:type="dxa"/>
            <w:vAlign w:val="center"/>
          </w:tcPr>
          <w:p w:rsidR="003F1598" w:rsidRPr="00725505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25505">
              <w:rPr>
                <w:rFonts w:ascii="Arial" w:hAnsi="Arial" w:cs="Arial"/>
                <w:b/>
                <w:bCs/>
                <w:sz w:val="16"/>
                <w:szCs w:val="16"/>
              </w:rPr>
              <w:t>SvpBåndleggingSone</w:t>
            </w:r>
            <w:proofErr w:type="spellEnd"/>
          </w:p>
        </w:tc>
        <w:tc>
          <w:tcPr>
            <w:tcW w:w="3795" w:type="dxa"/>
            <w:vAlign w:val="center"/>
          </w:tcPr>
          <w:p w:rsidR="003F1598" w:rsidRPr="00725505" w:rsidRDefault="003F1598" w:rsidP="00454838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 xml:space="preserve">770 – båndlegging etter </w:t>
            </w:r>
            <w:proofErr w:type="spellStart"/>
            <w:r w:rsidR="00454838">
              <w:rPr>
                <w:rFonts w:ascii="Arial" w:hAnsi="Arial" w:cs="Arial"/>
                <w:sz w:val="16"/>
                <w:szCs w:val="16"/>
              </w:rPr>
              <w:t>sml</w:t>
            </w:r>
            <w:proofErr w:type="spellEnd"/>
            <w:r w:rsidR="0045483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25505">
              <w:rPr>
                <w:rFonts w:ascii="Arial" w:hAnsi="Arial" w:cs="Arial"/>
                <w:sz w:val="16"/>
                <w:szCs w:val="16"/>
              </w:rPr>
              <w:t xml:space="preserve">kapittel </w:t>
            </w:r>
            <w:r w:rsidR="00AB10EF">
              <w:rPr>
                <w:rFonts w:ascii="Arial" w:hAnsi="Arial" w:cs="Arial"/>
                <w:sz w:val="16"/>
                <w:szCs w:val="16"/>
              </w:rPr>
              <w:t>V</w:t>
            </w:r>
            <w:r w:rsidRPr="00725505">
              <w:rPr>
                <w:rFonts w:ascii="Arial" w:hAnsi="Arial" w:cs="Arial"/>
                <w:sz w:val="16"/>
                <w:szCs w:val="16"/>
              </w:rPr>
              <w:t xml:space="preserve"> (fred</w:t>
            </w:r>
            <w:r w:rsidR="00F04762">
              <w:rPr>
                <w:rFonts w:ascii="Arial" w:hAnsi="Arial" w:cs="Arial"/>
                <w:sz w:val="16"/>
                <w:szCs w:val="16"/>
              </w:rPr>
              <w:t>et</w:t>
            </w:r>
            <w:r w:rsidRPr="00725505">
              <w:rPr>
                <w:rFonts w:ascii="Arial" w:hAnsi="Arial" w:cs="Arial"/>
                <w:sz w:val="16"/>
                <w:szCs w:val="16"/>
              </w:rPr>
              <w:t xml:space="preserve"> kulturminner og sikringssoner).</w:t>
            </w:r>
          </w:p>
          <w:p w:rsidR="003F1598" w:rsidRPr="00725505" w:rsidRDefault="003F1598" w:rsidP="00454838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 xml:space="preserve">771 – båndlegging etter </w:t>
            </w:r>
            <w:proofErr w:type="spellStart"/>
            <w:r w:rsidR="00454838">
              <w:rPr>
                <w:rFonts w:ascii="Arial" w:hAnsi="Arial" w:cs="Arial"/>
                <w:sz w:val="16"/>
                <w:szCs w:val="16"/>
              </w:rPr>
              <w:t>sml</w:t>
            </w:r>
            <w:proofErr w:type="spellEnd"/>
            <w:r w:rsidR="0045483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25505">
              <w:rPr>
                <w:rFonts w:ascii="Arial" w:hAnsi="Arial" w:cs="Arial"/>
                <w:sz w:val="16"/>
                <w:szCs w:val="16"/>
              </w:rPr>
              <w:t xml:space="preserve">kapittel </w:t>
            </w:r>
            <w:r w:rsidR="00AB10EF">
              <w:rPr>
                <w:rFonts w:ascii="Arial" w:hAnsi="Arial" w:cs="Arial"/>
                <w:sz w:val="16"/>
                <w:szCs w:val="16"/>
              </w:rPr>
              <w:t xml:space="preserve">III </w:t>
            </w:r>
            <w:r w:rsidRPr="00725505">
              <w:rPr>
                <w:rFonts w:ascii="Arial" w:hAnsi="Arial" w:cs="Arial"/>
                <w:sz w:val="16"/>
                <w:szCs w:val="16"/>
              </w:rPr>
              <w:t>(naturvernområder)</w:t>
            </w:r>
          </w:p>
        </w:tc>
        <w:tc>
          <w:tcPr>
            <w:tcW w:w="2930" w:type="dxa"/>
          </w:tcPr>
          <w:p w:rsidR="003F1598" w:rsidRPr="001E6D2D" w:rsidRDefault="003F1598" w:rsidP="008911F9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665" cy="405765"/>
                  <wp:effectExtent l="19050" t="0" r="635" b="0"/>
                  <wp:docPr id="12" name="Bilde 173" descr="RpBåndle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3" descr="RpBåndle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25505">
              <w:rPr>
                <w:rFonts w:ascii="Arial" w:hAnsi="Arial" w:cs="Arial"/>
                <w:sz w:val="16"/>
                <w:szCs w:val="16"/>
              </w:rPr>
              <w:t>000000,svart</w:t>
            </w:r>
            <w:proofErr w:type="gramEnd"/>
            <w:r w:rsidRPr="00725505">
              <w:rPr>
                <w:rFonts w:ascii="Arial" w:hAnsi="Arial" w:cs="Arial"/>
                <w:sz w:val="16"/>
                <w:szCs w:val="16"/>
              </w:rPr>
              <w:t>. Vinkel 100/200 gon, avstand 6, linjetykkelse 0,15</w:t>
            </w:r>
          </w:p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Bakgrunn; Formålsfarge(r). Tekst på hensynssone spesifiseres i tegnforklaring</w:t>
            </w:r>
          </w:p>
          <w:p w:rsidR="003F1598" w:rsidRPr="00725505" w:rsidRDefault="003F1598" w:rsidP="008911F9">
            <w:pPr>
              <w:spacing w:before="40" w:after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3F1598" w:rsidTr="008911F9">
        <w:trPr>
          <w:trHeight w:val="397"/>
        </w:trPr>
        <w:tc>
          <w:tcPr>
            <w:tcW w:w="2747" w:type="dxa"/>
            <w:vAlign w:val="center"/>
          </w:tcPr>
          <w:p w:rsidR="003F1598" w:rsidRPr="00725505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r w:rsidRPr="00725505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lastRenderedPageBreak/>
              <w:t>Små flater, alle hensynssoner</w:t>
            </w:r>
          </w:p>
        </w:tc>
        <w:tc>
          <w:tcPr>
            <w:tcW w:w="3795" w:type="dxa"/>
            <w:vAlign w:val="center"/>
          </w:tcPr>
          <w:p w:rsidR="003F1598" w:rsidRDefault="003F1598" w:rsidP="00725505">
            <w:pPr>
              <w:spacing w:after="6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</w:tcPr>
          <w:p w:rsidR="003F1598" w:rsidRPr="001E6D2D" w:rsidRDefault="003F1598" w:rsidP="008911F9">
            <w:pPr>
              <w:spacing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4" w:type="dxa"/>
          </w:tcPr>
          <w:p w:rsidR="003F1598" w:rsidRPr="00725505" w:rsidRDefault="003F1598" w:rsidP="008911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5505">
              <w:rPr>
                <w:rFonts w:ascii="Arial" w:hAnsi="Arial" w:cs="Arial"/>
                <w:sz w:val="16"/>
                <w:szCs w:val="16"/>
              </w:rPr>
              <w:t>Bruk farge, skravurtype og vinkel som angitt på hensynssonene, men reduser avstand mellom linjene.</w:t>
            </w:r>
          </w:p>
        </w:tc>
      </w:tr>
    </w:tbl>
    <w:p w:rsidR="003F1598" w:rsidRDefault="003F1598" w:rsidP="003F1598"/>
    <w:tbl>
      <w:tblPr>
        <w:tblW w:w="0" w:type="auto"/>
        <w:tblInd w:w="2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879"/>
        <w:gridCol w:w="856"/>
        <w:gridCol w:w="930"/>
        <w:gridCol w:w="3152"/>
        <w:gridCol w:w="6095"/>
      </w:tblGrid>
      <w:tr w:rsidR="003F1598" w:rsidRPr="001E6D2D" w:rsidTr="004F27E7">
        <w:trPr>
          <w:trHeight w:val="623"/>
        </w:trPr>
        <w:tc>
          <w:tcPr>
            <w:tcW w:w="2263" w:type="dxa"/>
            <w:vAlign w:val="center"/>
          </w:tcPr>
          <w:p w:rsidR="003F1598" w:rsidRDefault="003F1598" w:rsidP="008911F9">
            <w:pPr>
              <w:spacing w:after="40"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Flater</w:t>
            </w:r>
          </w:p>
          <w:p w:rsidR="003F1598" w:rsidRPr="001E6D2D" w:rsidRDefault="003F1598" w:rsidP="008911F9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  <w:r w:rsidRPr="00DF328C">
              <w:rPr>
                <w:rFonts w:ascii="Arial" w:hAnsi="Arial" w:cs="Arial"/>
                <w:b/>
                <w:bCs/>
                <w:sz w:val="18"/>
                <w:szCs w:val="18"/>
              </w:rPr>
              <w:t>Objekttype/Egenskap</w:t>
            </w:r>
          </w:p>
        </w:tc>
        <w:tc>
          <w:tcPr>
            <w:tcW w:w="879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Strek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lengde</w:t>
            </w:r>
          </w:p>
        </w:tc>
        <w:tc>
          <w:tcPr>
            <w:tcW w:w="856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Avstand strek</w:t>
            </w:r>
          </w:p>
        </w:tc>
        <w:tc>
          <w:tcPr>
            <w:tcW w:w="930" w:type="dxa"/>
            <w:vAlign w:val="center"/>
          </w:tcPr>
          <w:p w:rsidR="003F1598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Mellom</w:t>
            </w:r>
          </w:p>
          <w:p w:rsidR="003F1598" w:rsidRPr="00C4602B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Striper</w:t>
            </w:r>
          </w:p>
        </w:tc>
        <w:tc>
          <w:tcPr>
            <w:tcW w:w="3152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Flatesignatur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, nåværende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6095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Anmerkning</w:t>
            </w:r>
          </w:p>
        </w:tc>
      </w:tr>
      <w:tr w:rsidR="003F1598" w:rsidRPr="001E6D2D" w:rsidTr="004F27E7">
        <w:tc>
          <w:tcPr>
            <w:tcW w:w="2263" w:type="dxa"/>
            <w:vAlign w:val="center"/>
          </w:tcPr>
          <w:p w:rsidR="003F1598" w:rsidRPr="00F04762" w:rsidRDefault="003F1598" w:rsidP="008911F9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04762">
              <w:rPr>
                <w:rFonts w:ascii="Arial" w:hAnsi="Arial" w:cs="Arial"/>
                <w:b/>
                <w:bCs/>
                <w:sz w:val="16"/>
                <w:szCs w:val="16"/>
              </w:rPr>
              <w:t>SvpBestemmelseOmråde</w:t>
            </w:r>
            <w:proofErr w:type="spellEnd"/>
          </w:p>
        </w:tc>
        <w:tc>
          <w:tcPr>
            <w:tcW w:w="879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56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1E6D2D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930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1E6D2D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3152" w:type="dxa"/>
            <w:vAlign w:val="center"/>
          </w:tcPr>
          <w:p w:rsidR="003F1598" w:rsidRPr="001E6D2D" w:rsidRDefault="003F1598" w:rsidP="008911F9">
            <w:pPr>
              <w:pStyle w:val="NormalWeb"/>
              <w:spacing w:after="40" w:afterAutospacing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nb-NO" w:eastAsia="nb-NO"/>
              </w:rPr>
              <w:drawing>
                <wp:inline distT="0" distB="0" distL="0" distR="0">
                  <wp:extent cx="1852930" cy="532765"/>
                  <wp:effectExtent l="19050" t="0" r="0" b="0"/>
                  <wp:docPr id="175" name="Bilde 175" descr="KpBestemmelseOmrå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5" descr="KpBestemmelseOmrå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3F1598" w:rsidRPr="001E6D2D" w:rsidRDefault="003F1598" w:rsidP="008911F9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Flatesignatur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benyttes kun for midlertidig anleggsområde. Skravur fjernes så snart anleggsperioden er over. Flaten avgrenses med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SvpBestemmelseGrense</w:t>
            </w:r>
            <w:proofErr w:type="spellEnd"/>
          </w:p>
        </w:tc>
      </w:tr>
    </w:tbl>
    <w:p w:rsidR="003F1598" w:rsidRDefault="003F1598" w:rsidP="003F1598">
      <w:pPr>
        <w:jc w:val="left"/>
        <w:rPr>
          <w:rFonts w:ascii="DepCentury Old Style" w:hAnsi="DepCentury Old Style"/>
          <w:sz w:val="20"/>
        </w:rPr>
      </w:pPr>
    </w:p>
    <w:p w:rsidR="00725505" w:rsidRDefault="00725505">
      <w:pPr>
        <w:spacing w:after="0"/>
        <w:jc w:val="left"/>
        <w:rPr>
          <w:rFonts w:ascii="DepCentury Old Style" w:hAnsi="DepCentury Old Style"/>
          <w:sz w:val="20"/>
        </w:rPr>
      </w:pPr>
      <w:r>
        <w:rPr>
          <w:rFonts w:ascii="DepCentury Old Style" w:hAnsi="DepCentury Old Style"/>
          <w:sz w:val="20"/>
        </w:rPr>
        <w:br w:type="page"/>
      </w:r>
    </w:p>
    <w:p w:rsidR="00725505" w:rsidRDefault="00725505" w:rsidP="003F1598">
      <w:pPr>
        <w:jc w:val="left"/>
        <w:rPr>
          <w:rFonts w:ascii="DepCentury Old Style" w:hAnsi="DepCentury Old Style"/>
          <w:sz w:val="20"/>
        </w:rPr>
      </w:pPr>
    </w:p>
    <w:p w:rsidR="005C41C4" w:rsidRDefault="00725505" w:rsidP="00E764D7">
      <w:pPr>
        <w:pStyle w:val="Overskrift3"/>
      </w:pPr>
      <w:bookmarkStart w:id="72" w:name="_Toc438106667"/>
      <w:bookmarkStart w:id="73" w:name="_Toc242578326"/>
      <w:bookmarkStart w:id="74" w:name="_Toc284402657"/>
      <w:r w:rsidRPr="00CC2A4F">
        <w:t>Koder og presentasjon for</w:t>
      </w:r>
      <w:r w:rsidR="00741C42">
        <w:t xml:space="preserve"> juridiske</w:t>
      </w:r>
      <w:r>
        <w:t xml:space="preserve">, </w:t>
      </w:r>
      <w:r w:rsidRPr="00CC2A4F">
        <w:t>linjer</w:t>
      </w:r>
      <w:r>
        <w:t xml:space="preserve"> og punkter</w:t>
      </w:r>
      <w:bookmarkEnd w:id="72"/>
      <w:r w:rsidRPr="00CC2A4F">
        <w:t xml:space="preserve"> </w:t>
      </w:r>
      <w:bookmarkEnd w:id="73"/>
      <w:bookmarkEnd w:id="74"/>
    </w:p>
    <w:tbl>
      <w:tblPr>
        <w:tblW w:w="14629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717"/>
        <w:gridCol w:w="720"/>
        <w:gridCol w:w="716"/>
        <w:gridCol w:w="6"/>
        <w:gridCol w:w="711"/>
        <w:gridCol w:w="2541"/>
        <w:gridCol w:w="1626"/>
        <w:gridCol w:w="4165"/>
      </w:tblGrid>
      <w:tr w:rsidR="003F1598" w:rsidTr="008911F9">
        <w:trPr>
          <w:trHeight w:val="312"/>
        </w:trPr>
        <w:tc>
          <w:tcPr>
            <w:tcW w:w="3427" w:type="dxa"/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153" w:type="dxa"/>
            <w:gridSpan w:val="4"/>
            <w:tcBorders>
              <w:top w:val="single" w:sz="8" w:space="0" w:color="999999"/>
              <w:left w:val="single" w:sz="12" w:space="0" w:color="999999"/>
              <w:bottom w:val="single" w:sz="8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Beskrivelse symboler</w:t>
            </w:r>
          </w:p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lef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</w:tcPr>
          <w:p w:rsidR="003F1598" w:rsidRPr="001E6D2D" w:rsidRDefault="003F1598" w:rsidP="008911F9">
            <w:pPr>
              <w:spacing w:after="0" w:line="276" w:lineRule="auto"/>
            </w:pPr>
          </w:p>
        </w:tc>
        <w:tc>
          <w:tcPr>
            <w:tcW w:w="4165" w:type="dxa"/>
          </w:tcPr>
          <w:p w:rsidR="003F1598" w:rsidRPr="001E6D2D" w:rsidRDefault="003F1598" w:rsidP="008911F9">
            <w:pPr>
              <w:spacing w:after="0" w:line="276" w:lineRule="auto"/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vMerge w:val="restart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E6D2D">
              <w:rPr>
                <w:rFonts w:ascii="Arial" w:hAnsi="Arial" w:cs="Arial"/>
                <w:b/>
                <w:sz w:val="14"/>
                <w:szCs w:val="14"/>
              </w:rPr>
              <w:t> 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SOSI</w:t>
            </w:r>
            <w:r w:rsidRPr="00C51489">
              <w:rPr>
                <w:rFonts w:ascii="Arial" w:hAnsi="Arial" w:cs="Arial"/>
                <w:b/>
                <w:sz w:val="14"/>
                <w:szCs w:val="14"/>
                <w:lang w:val="nb-NO"/>
              </w:rPr>
              <w:t>-kode</w:t>
            </w:r>
          </w:p>
        </w:tc>
        <w:tc>
          <w:tcPr>
            <w:tcW w:w="720" w:type="dxa"/>
            <w:vMerge w:val="restart"/>
            <w:tcBorders>
              <w:top w:val="single" w:sz="8" w:space="0" w:color="999999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F1598" w:rsidRPr="00C51489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E6D2D">
              <w:rPr>
                <w:rFonts w:ascii="Arial" w:hAnsi="Arial" w:cs="Arial"/>
                <w:b/>
                <w:sz w:val="14"/>
                <w:szCs w:val="14"/>
              </w:rPr>
              <w:t> 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51489">
              <w:rPr>
                <w:rFonts w:ascii="Arial" w:hAnsi="Arial" w:cs="Arial"/>
                <w:b/>
                <w:sz w:val="14"/>
                <w:szCs w:val="14"/>
                <w:lang w:val="nb-NO"/>
              </w:rPr>
              <w:t>Tykkelse</w:t>
            </w:r>
            <w:r w:rsidRPr="001E6D2D">
              <w:rPr>
                <w:rFonts w:ascii="Arial" w:hAnsi="Arial" w:cs="Arial"/>
                <w:b/>
                <w:sz w:val="14"/>
                <w:szCs w:val="14"/>
              </w:rPr>
              <w:t xml:space="preserve"> (mm)</w:t>
            </w:r>
          </w:p>
        </w:tc>
        <w:tc>
          <w:tcPr>
            <w:tcW w:w="1433" w:type="dxa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Stipling</w:t>
            </w:r>
          </w:p>
        </w:tc>
        <w:tc>
          <w:tcPr>
            <w:tcW w:w="2541" w:type="dxa"/>
            <w:tcBorders>
              <w:lef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6" w:type="dxa"/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65" w:type="dxa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</w:rPr>
              <w:t>Linjesymbol</w:t>
            </w:r>
          </w:p>
        </w:tc>
        <w:tc>
          <w:tcPr>
            <w:tcW w:w="717" w:type="dxa"/>
            <w:vMerge/>
            <w:tcBorders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C51489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nb-NO"/>
              </w:rPr>
            </w:pPr>
          </w:p>
        </w:tc>
        <w:tc>
          <w:tcPr>
            <w:tcW w:w="722" w:type="dxa"/>
            <w:gridSpan w:val="2"/>
            <w:tcBorders>
              <w:top w:val="single" w:sz="8" w:space="0" w:color="999999"/>
              <w:left w:val="single" w:sz="8" w:space="0" w:color="999999"/>
              <w:bottom w:val="single" w:sz="2" w:space="0" w:color="999999"/>
            </w:tcBorders>
            <w:vAlign w:val="center"/>
          </w:tcPr>
          <w:p w:rsidR="003F1598" w:rsidRPr="00C51489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  <w:lang w:val="nb-NO"/>
              </w:rPr>
            </w:pPr>
            <w:r w:rsidRPr="00C51489">
              <w:rPr>
                <w:rFonts w:ascii="Arial" w:hAnsi="Arial" w:cs="Arial"/>
                <w:b/>
                <w:bCs/>
                <w:sz w:val="14"/>
                <w:szCs w:val="14"/>
                <w:lang w:val="nb-NO"/>
              </w:rPr>
              <w:t>Lengde</w:t>
            </w:r>
            <w:r w:rsidRPr="001E6D2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(mm) </w:t>
            </w:r>
          </w:p>
        </w:tc>
        <w:tc>
          <w:tcPr>
            <w:tcW w:w="711" w:type="dxa"/>
            <w:tcBorders>
              <w:top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51489">
              <w:rPr>
                <w:rFonts w:ascii="Arial" w:hAnsi="Arial" w:cs="Arial"/>
                <w:b/>
                <w:bCs/>
                <w:sz w:val="14"/>
                <w:szCs w:val="14"/>
                <w:lang w:val="nb-NO"/>
              </w:rPr>
              <w:t>Mellom</w:t>
            </w:r>
            <w:r w:rsidRPr="001E6D2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(mm)</w:t>
            </w:r>
          </w:p>
        </w:tc>
        <w:tc>
          <w:tcPr>
            <w:tcW w:w="2541" w:type="dxa"/>
            <w:tcBorders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Symbol</w:t>
            </w:r>
          </w:p>
        </w:tc>
        <w:tc>
          <w:tcPr>
            <w:tcW w:w="1626" w:type="dxa"/>
            <w:tcBorders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Farge</w:t>
            </w:r>
          </w:p>
        </w:tc>
        <w:tc>
          <w:tcPr>
            <w:tcW w:w="4165" w:type="dxa"/>
            <w:tcBorders>
              <w:bottom w:val="single" w:sz="2" w:space="0" w:color="999999"/>
            </w:tcBorders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F1598" w:rsidRPr="001E6D2D" w:rsidRDefault="003F1598" w:rsidP="008911F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Merknader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Grense</w:t>
            </w:r>
            <w:proofErr w:type="spellEnd"/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5,0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42875"/>
                  <wp:effectExtent l="19050" t="0" r="0" b="0"/>
                  <wp:docPr id="176" name="Bilde 176" descr="RpGr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6" descr="RpGr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FormålGrense</w:t>
            </w:r>
            <w:proofErr w:type="spellEnd"/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35255"/>
                  <wp:effectExtent l="19050" t="0" r="0" b="0"/>
                  <wp:docPr id="177" name="Bilde 177" descr="Formålsgr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7" descr="Formålsgr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RPr="00C51489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SikringGrense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, 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StøyGrense</w:t>
            </w:r>
            <w:proofErr w:type="spellEnd"/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FareGrense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, 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AngittHensynGrense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, 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BåndleggingGrense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, </w:t>
            </w:r>
          </w:p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 w:val="16"/>
                <w:szCs w:val="16"/>
                <w:lang w:val="nb-NO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DetaljeringGrense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 xml:space="preserve">,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0,6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19380"/>
                  <wp:effectExtent l="19050" t="0" r="0" b="0"/>
                  <wp:docPr id="178" name="Bilde 178" descr="HSS-gr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8" descr="HSS-gr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0D35B5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 w:val="16"/>
                <w:szCs w:val="16"/>
                <w:lang w:val="nb-NO"/>
              </w:rPr>
            </w:pPr>
            <w:proofErr w:type="spellStart"/>
            <w:r w:rsidRPr="00C51489">
              <w:rPr>
                <w:rFonts w:ascii="Arial" w:hAnsi="Arial" w:cs="Arial"/>
                <w:b/>
                <w:sz w:val="16"/>
                <w:szCs w:val="16"/>
                <w:lang w:val="nb-NO"/>
              </w:rPr>
              <w:t>SvpBestemmelseGrense</w:t>
            </w:r>
            <w:proofErr w:type="spellEnd"/>
          </w:p>
          <w:p w:rsidR="003F1598" w:rsidRPr="00B271DC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Cs/>
                <w:sz w:val="16"/>
                <w:szCs w:val="16"/>
                <w:shd w:val="clear" w:color="auto" w:fill="00FFFF"/>
                <w:lang w:val="nb-NO"/>
              </w:rPr>
            </w:pPr>
            <w:r>
              <w:rPr>
                <w:rFonts w:ascii="Arial" w:hAnsi="Arial" w:cs="Arial"/>
                <w:sz w:val="16"/>
                <w:szCs w:val="16"/>
                <w:lang w:val="nb-NO"/>
              </w:rPr>
              <w:t>(</w:t>
            </w:r>
            <w:r w:rsidRPr="00B271DC">
              <w:rPr>
                <w:rFonts w:ascii="Arial" w:hAnsi="Arial" w:cs="Arial"/>
                <w:sz w:val="16"/>
                <w:szCs w:val="16"/>
                <w:lang w:val="nb-NO"/>
              </w:rPr>
              <w:t>Brukes for arealer med bestemmelser etter sml. § 49 femte ledd bokstav a</w:t>
            </w:r>
            <w:r>
              <w:rPr>
                <w:rFonts w:ascii="Arial" w:hAnsi="Arial" w:cs="Arial"/>
                <w:sz w:val="16"/>
                <w:szCs w:val="16"/>
                <w:lang w:val="nb-NO"/>
              </w:rPr>
              <w:t>)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76375" cy="199390"/>
                  <wp:effectExtent l="19050" t="0" r="9525" b="0"/>
                  <wp:docPr id="34" name="Bilde 33" descr="SvpbestemmelseGren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pbestemmelseGrense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E276DB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Område gitt bestemmelser avgrenses med en linje. Ingen </w:t>
            </w:r>
            <w:proofErr w:type="spellStart"/>
            <w:r w:rsidRPr="001E6D2D">
              <w:rPr>
                <w:rFonts w:ascii="Arial" w:hAnsi="Arial" w:cs="Arial"/>
                <w:sz w:val="16"/>
                <w:szCs w:val="16"/>
              </w:rPr>
              <w:t>flatesignatur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men er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flatedannet</w:t>
            </w:r>
            <w:proofErr w:type="spellEnd"/>
            <w:r w:rsidRPr="001E6D2D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0D35B5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 w:val="16"/>
                <w:szCs w:val="16"/>
                <w:lang w:val="nb-NO"/>
              </w:rPr>
            </w:pPr>
            <w:proofErr w:type="spellStart"/>
            <w:r w:rsidRPr="000D35B5">
              <w:rPr>
                <w:rFonts w:ascii="Arial" w:hAnsi="Arial" w:cs="Arial"/>
                <w:b/>
                <w:sz w:val="16"/>
                <w:szCs w:val="16"/>
                <w:lang w:val="nb-NO"/>
              </w:rPr>
              <w:t>Svp</w:t>
            </w:r>
            <w:r>
              <w:rPr>
                <w:rFonts w:ascii="Arial" w:hAnsi="Arial" w:cs="Arial"/>
                <w:b/>
                <w:sz w:val="16"/>
                <w:szCs w:val="16"/>
                <w:lang w:val="nb-NO"/>
              </w:rPr>
              <w:t>Retningslinje</w:t>
            </w:r>
            <w:r w:rsidRPr="000D35B5">
              <w:rPr>
                <w:rFonts w:ascii="Arial" w:hAnsi="Arial" w:cs="Arial"/>
                <w:b/>
                <w:sz w:val="16"/>
                <w:szCs w:val="16"/>
                <w:lang w:val="nb-NO"/>
              </w:rPr>
              <w:t>Grense</w:t>
            </w:r>
            <w:proofErr w:type="spellEnd"/>
          </w:p>
          <w:p w:rsidR="003F1598" w:rsidRPr="00B271DC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Cs/>
                <w:sz w:val="16"/>
                <w:szCs w:val="16"/>
                <w:shd w:val="clear" w:color="auto" w:fill="00FFFF"/>
                <w:lang w:val="nb-NO"/>
              </w:rPr>
            </w:pPr>
            <w:r>
              <w:rPr>
                <w:rFonts w:ascii="Arial" w:hAnsi="Arial" w:cs="Arial"/>
                <w:sz w:val="16"/>
                <w:szCs w:val="16"/>
                <w:lang w:val="nb-NO"/>
              </w:rPr>
              <w:t>(</w:t>
            </w:r>
            <w:r w:rsidRPr="00B271DC">
              <w:rPr>
                <w:rFonts w:ascii="Arial" w:hAnsi="Arial" w:cs="Arial"/>
                <w:sz w:val="16"/>
                <w:szCs w:val="16"/>
                <w:lang w:val="nb-NO"/>
              </w:rPr>
              <w:t xml:space="preserve">Brukes for arealer med </w:t>
            </w:r>
            <w:r>
              <w:rPr>
                <w:rFonts w:ascii="Arial" w:hAnsi="Arial" w:cs="Arial"/>
                <w:sz w:val="16"/>
                <w:szCs w:val="16"/>
                <w:lang w:val="nb-NO"/>
              </w:rPr>
              <w:t>retningslinjer</w:t>
            </w:r>
            <w:r w:rsidRPr="00B271DC">
              <w:rPr>
                <w:rFonts w:ascii="Arial" w:hAnsi="Arial" w:cs="Arial"/>
                <w:sz w:val="16"/>
                <w:szCs w:val="16"/>
                <w:lang w:val="nb-NO"/>
              </w:rPr>
              <w:t xml:space="preserve"> ette</w:t>
            </w:r>
            <w:r>
              <w:rPr>
                <w:rFonts w:ascii="Arial" w:hAnsi="Arial" w:cs="Arial"/>
                <w:sz w:val="16"/>
                <w:szCs w:val="16"/>
                <w:lang w:val="nb-NO"/>
              </w:rPr>
              <w:t>r sml. § 49 femte ledd bokstav b)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46373" cy="129396"/>
                  <wp:effectExtent l="19050" t="0" r="1427" b="0"/>
                  <wp:docPr id="35" name="Bilde 34" descr="SvpRetnlinjeGren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pRetnlinjeGrense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37" cy="1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Område gitt </w:t>
            </w:r>
            <w:r>
              <w:rPr>
                <w:rFonts w:ascii="Arial" w:hAnsi="Arial" w:cs="Arial"/>
                <w:sz w:val="16"/>
                <w:szCs w:val="16"/>
              </w:rPr>
              <w:t>retningslinjer</w:t>
            </w:r>
            <w:r w:rsidRPr="001E6D2D">
              <w:rPr>
                <w:rFonts w:ascii="Arial" w:hAnsi="Arial" w:cs="Arial"/>
                <w:sz w:val="16"/>
                <w:szCs w:val="16"/>
              </w:rPr>
              <w:t xml:space="preserve"> avgrenses med en linje. Ingen </w:t>
            </w:r>
            <w:proofErr w:type="spellStart"/>
            <w:r w:rsidRPr="001E6D2D">
              <w:rPr>
                <w:rFonts w:ascii="Arial" w:hAnsi="Arial" w:cs="Arial"/>
                <w:sz w:val="16"/>
                <w:szCs w:val="16"/>
              </w:rPr>
              <w:t>flatesignatur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men er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flatedannet</w:t>
            </w:r>
            <w:proofErr w:type="spellEnd"/>
            <w:r w:rsidRPr="001E6D2D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sz w:val="16"/>
                <w:szCs w:val="16"/>
              </w:rPr>
              <w:t>RegulertHøyde</w:t>
            </w:r>
            <w:proofErr w:type="spellEnd"/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0,25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2,0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238760"/>
                  <wp:effectExtent l="19050" t="0" r="0" b="0"/>
                  <wp:docPr id="4" name="Bilde 180" descr="RbRegulertHøy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0" descr="RbRegulertHøy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278130"/>
                  <wp:effectExtent l="19050" t="0" r="0" b="0"/>
                  <wp:docPr id="5" name="Bilde 181" descr="Gesimshøy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1" descr="Gesimshøy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Juridisk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L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inje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</w:p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..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JURLINJE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Regulert tomtegrense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1203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03505"/>
                  <wp:effectExtent l="19050" t="0" r="0" b="0"/>
                  <wp:docPr id="8" name="Bilde 182" descr="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2" descr="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Eiendomsgrense som skal oppheves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1204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0,20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35255"/>
                  <wp:effectExtent l="19050" t="0" r="0" b="0"/>
                  <wp:docPr id="9" name="Bilde 183" descr="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3" descr="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F16B4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2F16B4" w:rsidRPr="006C06EB" w:rsidRDefault="002F16B4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nn-NO"/>
              </w:rPr>
              <w:t>By</w:t>
            </w:r>
            <w:r w:rsidRPr="003C3C8D">
              <w:rPr>
                <w:rFonts w:ascii="Arial" w:hAnsi="Arial" w:cs="Arial"/>
                <w:sz w:val="16"/>
                <w:szCs w:val="16"/>
                <w:lang w:val="nn-NO"/>
              </w:rPr>
              <w:t>gg, kulturminne, m</w:t>
            </w:r>
            <w:r>
              <w:rPr>
                <w:rFonts w:ascii="Arial" w:hAnsi="Arial" w:cs="Arial"/>
                <w:sz w:val="16"/>
                <w:szCs w:val="16"/>
                <w:lang w:val="nn-NO"/>
              </w:rPr>
              <w:t>.</w:t>
            </w:r>
            <w:r w:rsidRPr="003C3C8D">
              <w:rPr>
                <w:rFonts w:ascii="Arial" w:hAnsi="Arial" w:cs="Arial"/>
                <w:sz w:val="16"/>
                <w:szCs w:val="16"/>
                <w:lang w:val="nn-NO"/>
              </w:rPr>
              <w:t>m</w:t>
            </w:r>
            <w:r>
              <w:rPr>
                <w:rFonts w:ascii="Arial" w:hAnsi="Arial" w:cs="Arial"/>
                <w:sz w:val="16"/>
                <w:szCs w:val="16"/>
                <w:lang w:val="nn-NO"/>
              </w:rPr>
              <w:t>.</w:t>
            </w:r>
            <w:r w:rsidRPr="003C3C8D">
              <w:rPr>
                <w:rFonts w:ascii="Arial" w:hAnsi="Arial" w:cs="Arial"/>
                <w:sz w:val="16"/>
                <w:szCs w:val="16"/>
                <w:lang w:val="nn-NO"/>
              </w:rPr>
              <w:t xml:space="preserve"> som skal</w:t>
            </w:r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 xml:space="preserve"> </w:t>
            </w:r>
            <w:proofErr w:type="spellStart"/>
            <w:r w:rsidRPr="00EF023F">
              <w:rPr>
                <w:rFonts w:ascii="Arial" w:hAnsi="Arial" w:cs="Arial"/>
                <w:sz w:val="16"/>
                <w:szCs w:val="16"/>
                <w:lang w:val="nn-NO"/>
              </w:rPr>
              <w:t>bevares</w:t>
            </w:r>
            <w:proofErr w:type="spellEnd"/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D35B5">
              <w:rPr>
                <w:rFonts w:ascii="Arial" w:hAnsi="Arial" w:cs="Arial"/>
                <w:sz w:val="16"/>
                <w:szCs w:val="16"/>
                <w:lang w:val="nn-NO"/>
              </w:rPr>
              <w:t>12</w:t>
            </w:r>
            <w:r>
              <w:rPr>
                <w:rFonts w:ascii="Arial" w:hAnsi="Arial" w:cs="Arial"/>
                <w:sz w:val="16"/>
                <w:szCs w:val="16"/>
                <w:lang w:val="nn-NO"/>
              </w:rPr>
              <w:t>09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1,0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1,5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3.0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2F16B4" w:rsidRDefault="002F16B4" w:rsidP="008911F9">
            <w:pPr>
              <w:spacing w:after="0" w:line="240" w:lineRule="atLeast"/>
              <w:jc w:val="lef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76375" cy="147955"/>
                  <wp:effectExtent l="19050" t="0" r="9525" b="0"/>
                  <wp:docPr id="50" name="Bilde 5" descr="1216-jurlinje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-jurlinje-200-3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F16B4" w:rsidRPr="001E6D2D" w:rsidRDefault="002F16B4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3C3C8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6C06EB">
              <w:rPr>
                <w:rFonts w:ascii="Arial" w:hAnsi="Arial" w:cs="Arial"/>
                <w:sz w:val="16"/>
                <w:szCs w:val="16"/>
              </w:rPr>
              <w:t>Fredede</w:t>
            </w:r>
            <w:r>
              <w:rPr>
                <w:rFonts w:ascii="Arial" w:hAnsi="Arial" w:cs="Arial"/>
                <w:sz w:val="16"/>
                <w:szCs w:val="16"/>
                <w:lang w:val="nn-NO"/>
              </w:rPr>
              <w:t xml:space="preserve"> bygg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58750"/>
                  <wp:effectExtent l="19050" t="0" r="0" b="0"/>
                  <wp:docPr id="11" name="Bilde 184" descr="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4" descr="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RPr="000824C5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lastRenderedPageBreak/>
              <w:t>Byggegrense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1211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4,0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19380"/>
                  <wp:effectExtent l="19050" t="0" r="0" b="0"/>
                  <wp:docPr id="15" name="Bilde 185" descr="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5" descr="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 </w:t>
            </w:r>
          </w:p>
        </w:tc>
      </w:tr>
      <w:tr w:rsidR="003F1598" w:rsidRPr="000824C5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 xml:space="preserve">Byggelinje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1212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3,0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11125"/>
                  <wp:effectExtent l="19050" t="0" r="0" b="0"/>
                  <wp:docPr id="16" name="Bilde 186" descr="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6" descr="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0824C5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  <w:lang w:val="nn-NO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824C5">
              <w:rPr>
                <w:rFonts w:ascii="Arial" w:hAnsi="Arial" w:cs="Arial"/>
                <w:sz w:val="16"/>
                <w:szCs w:val="16"/>
                <w:lang w:val="nn-NO"/>
              </w:rPr>
              <w:t>Planlagt</w:t>
            </w:r>
            <w:r w:rsidRPr="00C51489">
              <w:rPr>
                <w:rFonts w:ascii="Arial" w:hAnsi="Arial" w:cs="Arial"/>
                <w:sz w:val="16"/>
                <w:szCs w:val="16"/>
              </w:rPr>
              <w:t xml:space="preserve"> bebygg</w:t>
            </w:r>
            <w:r w:rsidRPr="001E6D2D">
              <w:rPr>
                <w:rFonts w:ascii="Arial" w:hAnsi="Arial" w:cs="Arial"/>
                <w:sz w:val="16"/>
                <w:szCs w:val="16"/>
              </w:rPr>
              <w:t>else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1213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91135"/>
                  <wp:effectExtent l="19050" t="0" r="0" b="0"/>
                  <wp:docPr id="17" name="Bilde 187" descr="1213-15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7" descr="1213-150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Bebyggelse som inngår i planen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1214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91135"/>
                  <wp:effectExtent l="19050" t="0" r="0" b="0"/>
                  <wp:docPr id="19" name="Bilde 188" descr="1214-15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8" descr="1214-150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Bebyggelse som forutsettes fjernet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1215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54785" cy="135255"/>
                  <wp:effectExtent l="19050" t="0" r="0" b="0"/>
                  <wp:docPr id="20" name="Bilde 189" descr="1215-20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9" descr="1215-200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rPr>
                <w:rFonts w:ascii="Arial" w:hAnsi="Arial" w:cs="Arial"/>
                <w:sz w:val="16"/>
                <w:szCs w:val="16"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-2540</wp:posOffset>
                  </wp:positionV>
                  <wp:extent cx="917575" cy="578485"/>
                  <wp:effectExtent l="19050" t="0" r="0" b="0"/>
                  <wp:wrapTight wrapText="bothSides">
                    <wp:wrapPolygon edited="0">
                      <wp:start x="-448" y="0"/>
                      <wp:lineTo x="-448" y="20628"/>
                      <wp:lineTo x="21525" y="20628"/>
                      <wp:lineTo x="21525" y="0"/>
                      <wp:lineTo x="-448" y="0"/>
                    </wp:wrapPolygon>
                  </wp:wrapTight>
                  <wp:docPr id="21" name="Bilde 3" descr="1215-fi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 descr="1215-fi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E6D2D">
              <w:rPr>
                <w:rFonts w:ascii="Arial" w:hAnsi="Arial" w:cs="Arial"/>
                <w:sz w:val="16"/>
                <w:szCs w:val="16"/>
                <w:lang w:val="nb-NO"/>
              </w:rPr>
              <w:t>Linjetype som tidligere, men suppleres med linjer i bygningens diagonaler.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</w:t>
            </w:r>
            <w:proofErr w:type="spellStart"/>
            <w:r w:rsidRPr="001E6D2D">
              <w:rPr>
                <w:rFonts w:ascii="Arial" w:hAnsi="Arial" w:cs="Arial"/>
                <w:sz w:val="16"/>
                <w:szCs w:val="16"/>
              </w:rPr>
              <w:t>senterlinje</w:t>
            </w:r>
            <w:proofErr w:type="spellEnd"/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1221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0,18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91135"/>
                  <wp:effectExtent l="19050" t="0" r="0" b="0"/>
                  <wp:docPr id="23" name="Bilde 190" descr="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0" descr="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Frisiktlinje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1222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0,18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74625"/>
                  <wp:effectExtent l="19050" t="0" r="0" b="0"/>
                  <wp:docPr id="24" name="Bilde 191" descr="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1" descr="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Nytt navn.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kant kjørebane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1223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1E6D2D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73320" cy="146649"/>
                  <wp:effectExtent l="19050" t="0" r="0" b="0"/>
                  <wp:docPr id="25" name="Bilde 138" descr="122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3-2.png"/>
                          <pic:cNvPicPr/>
                        </pic:nvPicPr>
                        <pic:blipFill>
                          <a:blip r:embed="rId70" cstate="print"/>
                          <a:srcRect t="19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63040" cy="142875"/>
                  <wp:effectExtent l="19050" t="0" r="3810" b="0"/>
                  <wp:docPr id="26" name="Bilde 192" descr="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2" descr="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kjørefelt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1224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54785" cy="119380"/>
                  <wp:effectExtent l="19050" t="0" r="0" b="0"/>
                  <wp:docPr id="27" name="Bilde 193" descr="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3" descr="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parkeringsfelt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63040" cy="103505"/>
                  <wp:effectExtent l="19050" t="0" r="3810" b="0"/>
                  <wp:docPr id="28" name="Bilde 194" descr="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4" descr="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fotgjengerfelt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1226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54785" cy="111125"/>
                  <wp:effectExtent l="19050" t="0" r="0" b="0"/>
                  <wp:docPr id="29" name="Bilde 195" descr="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5" descr="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Regulert støyskjerm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1227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151130"/>
                  <wp:effectExtent l="19050" t="0" r="0" b="0"/>
                  <wp:docPr id="30" name="Bilde 196" descr="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6" descr="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Regulert støttemur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1228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207010"/>
                  <wp:effectExtent l="19050" t="0" r="0" b="0"/>
                  <wp:docPr id="31" name="Bilde 197" descr="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7" descr="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40" w:lineRule="atLeast"/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1E6D2D">
              <w:rPr>
                <w:rFonts w:ascii="Arial" w:hAnsi="Arial" w:cs="Arial"/>
                <w:sz w:val="16"/>
                <w:szCs w:val="16"/>
                <w:lang w:val="nb-NO"/>
              </w:rPr>
              <w:t xml:space="preserve"> Tverrstreken viser murens fallretning.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Sikringsgjerde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1235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31290" cy="230505"/>
                  <wp:effectExtent l="19050" t="0" r="0" b="0"/>
                  <wp:docPr id="32" name="Bilde 198" descr="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8" descr="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Bru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1252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850900" cy="334010"/>
                  <wp:effectExtent l="19050" t="0" r="6350" b="0"/>
                  <wp:docPr id="33" name="Bilde 199" descr="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9" descr="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13335</wp:posOffset>
                  </wp:positionV>
                  <wp:extent cx="1105535" cy="971550"/>
                  <wp:effectExtent l="19050" t="19050" r="18415" b="19050"/>
                  <wp:wrapTight wrapText="bothSides">
                    <wp:wrapPolygon edited="0">
                      <wp:start x="-372" y="-424"/>
                      <wp:lineTo x="-372" y="22024"/>
                      <wp:lineTo x="21960" y="22024"/>
                      <wp:lineTo x="21960" y="-424"/>
                      <wp:lineTo x="-372" y="-424"/>
                    </wp:wrapPolygon>
                  </wp:wrapTight>
                  <wp:docPr id="36" name="Bilde 2" descr="1252-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1252-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1444" t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 xml:space="preserve">Brukar markeres med </w:t>
            </w:r>
            <w:r>
              <w:rPr>
                <w:rFonts w:ascii="Arial" w:hAnsi="Arial" w:cs="Arial"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sz w:val="16"/>
                <w:szCs w:val="16"/>
              </w:rPr>
              <w:t>JU</w:t>
            </w:r>
            <w:r>
              <w:rPr>
                <w:rFonts w:ascii="Arial" w:hAnsi="Arial" w:cs="Arial"/>
                <w:sz w:val="16"/>
                <w:szCs w:val="16"/>
              </w:rPr>
              <w:t>RP</w:t>
            </w:r>
            <w:r w:rsidRPr="001E6D2D">
              <w:rPr>
                <w:rFonts w:ascii="Arial" w:hAnsi="Arial" w:cs="Arial"/>
                <w:sz w:val="16"/>
                <w:szCs w:val="16"/>
              </w:rPr>
              <w:t xml:space="preserve">UNKT 1251 og tegnes </w:t>
            </w:r>
            <w:proofErr w:type="gramStart"/>
            <w:r w:rsidRPr="001E6D2D">
              <w:rPr>
                <w:rFonts w:ascii="Arial" w:hAnsi="Arial" w:cs="Arial"/>
                <w:sz w:val="16"/>
                <w:szCs w:val="16"/>
              </w:rPr>
              <w:t>med  målestokksriktig</w:t>
            </w:r>
            <w:proofErr w:type="gramEnd"/>
            <w:r w:rsidRPr="001E6D2D">
              <w:rPr>
                <w:rFonts w:ascii="Arial" w:hAnsi="Arial" w:cs="Arial"/>
                <w:sz w:val="16"/>
                <w:szCs w:val="16"/>
              </w:rPr>
              <w:t xml:space="preserve"> størrelse og plassering, på land og/eller i sjøen. Bruas maksimale bredde markeres med stiplet linje.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Tunnel 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1254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15645" cy="341630"/>
                  <wp:effectExtent l="19050" t="0" r="8255" b="0"/>
                  <wp:docPr id="37" name="Bilde 200" descr="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0" descr="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3A19C5">
            <w:pPr>
              <w:spacing w:before="120"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 xml:space="preserve">Tunnelinnslag markeres med </w:t>
            </w:r>
            <w:r>
              <w:rPr>
                <w:rFonts w:ascii="Arial" w:hAnsi="Arial" w:cs="Arial"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sz w:val="16"/>
                <w:szCs w:val="16"/>
              </w:rPr>
              <w:t xml:space="preserve">JURPUNKT 1251. Tunnelens maksimale bredde markeres med stiplet linje.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454838" w:rsidP="008911F9">
            <w:pPr>
              <w:spacing w:after="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Måle- og av</w:t>
            </w:r>
            <w:r w:rsidR="0016643A">
              <w:rPr>
                <w:rFonts w:ascii="Arial" w:hAnsi="Arial" w:cs="Arial"/>
                <w:sz w:val="16"/>
                <w:szCs w:val="16"/>
              </w:rPr>
              <w:t>standslinje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45483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1259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16643A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16643A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643A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819150" cy="207010"/>
                  <wp:effectExtent l="19050" t="0" r="0" b="0"/>
                  <wp:docPr id="201" name="Bilde 201" descr="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1" descr="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16643A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 w:rsidR="0016643A" w:rsidRPr="0016643A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43890" cy="238760"/>
                  <wp:effectExtent l="19050" t="0" r="3810" b="0"/>
                  <wp:docPr id="202" name="Bilde 202" descr="1259-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2" descr="1259-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216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AE3216" w:rsidRDefault="00AE3216" w:rsidP="008911F9">
            <w:pPr>
              <w:spacing w:after="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AE3216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AE3216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AE3216" w:rsidRPr="001E6D2D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AE3216" w:rsidRPr="001E6D2D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AE3216" w:rsidRPr="0016643A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AE3216" w:rsidRPr="001E6D2D" w:rsidRDefault="00AE3216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AE3216" w:rsidRPr="001E6D2D" w:rsidRDefault="00AE3216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</w:rPr>
              <w:t>Punktsymbol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Juridisk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unkt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</w:p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..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JURPUNKT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Tillatt geometri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; .SYMBOL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for å ta vare på symbolets retning. 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Veg</w:t>
            </w:r>
            <w:r w:rsidRPr="001E6D2D">
              <w:rPr>
                <w:rFonts w:ascii="Arial" w:hAnsi="Arial" w:cs="Arial"/>
                <w:sz w:val="16"/>
                <w:szCs w:val="16"/>
              </w:rPr>
              <w:t>stengning</w:t>
            </w:r>
            <w:proofErr w:type="spellEnd"/>
            <w:r w:rsidRPr="001E6D2D">
              <w:rPr>
                <w:rFonts w:ascii="Arial" w:hAnsi="Arial" w:cs="Arial"/>
                <w:sz w:val="16"/>
                <w:szCs w:val="16"/>
              </w:rPr>
              <w:t>/fysisk kjøresperre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1231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07010" cy="341630"/>
                  <wp:effectExtent l="19050" t="0" r="2540" b="0"/>
                  <wp:docPr id="38" name="Bilde 207" descr="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7" descr="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Stenging av avkjørsel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1241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07010" cy="294005"/>
                  <wp:effectExtent l="19050" t="0" r="2540" b="0"/>
                  <wp:docPr id="39" name="Bilde 208" descr="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8" descr="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Avkjørsel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1242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469265" cy="142875"/>
                  <wp:effectExtent l="19050" t="0" r="6985" b="0"/>
                  <wp:docPr id="40" name="Bilde 209" descr="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9" descr="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Innkjøring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124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k_PBL-symboler" w:hAnsi="Sk_PBL-symboler"/>
                <w:noProof/>
                <w:sz w:val="32"/>
                <w:szCs w:val="32"/>
              </w:rPr>
              <w:drawing>
                <wp:inline distT="0" distB="0" distL="0" distR="0">
                  <wp:extent cx="259080" cy="112395"/>
                  <wp:effectExtent l="19050" t="0" r="7620" b="0"/>
                  <wp:docPr id="4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2408" t="11765" b="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Utkjøring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1244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k_PBL-symboler" w:hAnsi="Sk_PBL-symboler"/>
                <w:noProof/>
                <w:sz w:val="32"/>
                <w:szCs w:val="32"/>
              </w:rPr>
              <w:drawing>
                <wp:inline distT="0" distB="0" distL="0" distR="0">
                  <wp:extent cx="259080" cy="112395"/>
                  <wp:effectExtent l="19050" t="0" r="7620" b="0"/>
                  <wp:docPr id="42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2408" t="11765" b="69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Brukar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1251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42875" cy="325755"/>
                  <wp:effectExtent l="19050" t="0" r="9525" b="0"/>
                  <wp:docPr id="43" name="Bilde 210" descr="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0" descr="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F1598" w:rsidTr="008911F9">
        <w:trPr>
          <w:trHeight w:val="312"/>
        </w:trPr>
        <w:tc>
          <w:tcPr>
            <w:tcW w:w="342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Tun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1E6D2D">
              <w:rPr>
                <w:rFonts w:ascii="Arial" w:hAnsi="Arial" w:cs="Arial"/>
                <w:sz w:val="16"/>
                <w:szCs w:val="16"/>
              </w:rPr>
              <w:t>elåpning</w:t>
            </w:r>
          </w:p>
        </w:tc>
        <w:tc>
          <w:tcPr>
            <w:tcW w:w="717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1253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6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7" w:type="dxa"/>
            <w:gridSpan w:val="2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207010" cy="286385"/>
                  <wp:effectExtent l="19050" t="0" r="2540" b="0"/>
                  <wp:docPr id="47" name="Bilde 211" descr="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1" descr="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b="7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82880" cy="246380"/>
                  <wp:effectExtent l="19050" t="0" r="7620" b="0"/>
                  <wp:docPr id="48" name="Bilde 212" descr="125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2" descr="125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9375" b="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RGB 0-0-0</w:t>
            </w:r>
          </w:p>
        </w:tc>
        <w:tc>
          <w:tcPr>
            <w:tcW w:w="4165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3F1598" w:rsidRDefault="003F1598" w:rsidP="003F1598"/>
    <w:p w:rsidR="003F1598" w:rsidRDefault="003F1598" w:rsidP="003F1598"/>
    <w:p w:rsidR="00741C42" w:rsidRDefault="00741C42" w:rsidP="003F1598"/>
    <w:p w:rsidR="00741C42" w:rsidRDefault="00741C42" w:rsidP="003F1598"/>
    <w:p w:rsidR="00E276DB" w:rsidRDefault="00E276DB" w:rsidP="003F1598"/>
    <w:p w:rsidR="00E276DB" w:rsidRDefault="00E276DB" w:rsidP="003F1598"/>
    <w:p w:rsidR="00741C42" w:rsidRDefault="00741C42" w:rsidP="003F1598"/>
    <w:p w:rsidR="00741C42" w:rsidRDefault="00741C42" w:rsidP="003F1598"/>
    <w:p w:rsidR="00741C42" w:rsidRDefault="00741C42" w:rsidP="003F1598"/>
    <w:p w:rsidR="00741C42" w:rsidRDefault="00741C42" w:rsidP="003F1598"/>
    <w:p w:rsidR="00741C42" w:rsidRDefault="00741C42" w:rsidP="003F1598"/>
    <w:p w:rsidR="00741C42" w:rsidRDefault="00741C42" w:rsidP="003F1598"/>
    <w:p w:rsidR="00741C42" w:rsidRDefault="00741C42" w:rsidP="003F1598"/>
    <w:tbl>
      <w:tblPr>
        <w:tblW w:w="14738" w:type="dxa"/>
        <w:tblInd w:w="1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042"/>
        <w:gridCol w:w="567"/>
        <w:gridCol w:w="539"/>
        <w:gridCol w:w="736"/>
        <w:gridCol w:w="579"/>
        <w:gridCol w:w="463"/>
        <w:gridCol w:w="463"/>
        <w:gridCol w:w="464"/>
        <w:gridCol w:w="441"/>
        <w:gridCol w:w="485"/>
        <w:gridCol w:w="464"/>
        <w:gridCol w:w="1249"/>
        <w:gridCol w:w="1249"/>
        <w:gridCol w:w="1249"/>
        <w:gridCol w:w="1249"/>
        <w:gridCol w:w="1249"/>
        <w:gridCol w:w="1250"/>
      </w:tblGrid>
      <w:tr w:rsidR="003F1598" w:rsidTr="008911F9">
        <w:tc>
          <w:tcPr>
            <w:tcW w:w="2042" w:type="dxa"/>
            <w:vMerge w:val="restart"/>
            <w:vAlign w:val="bottom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br w:type="page"/>
            </w:r>
            <w:r w:rsidRPr="001E6D2D">
              <w:rPr>
                <w:rFonts w:ascii="Arial" w:hAnsi="Arial" w:cs="Arial"/>
                <w:b/>
                <w:bCs/>
              </w:rPr>
              <w:t>Linjesymbol</w:t>
            </w:r>
          </w:p>
        </w:tc>
        <w:tc>
          <w:tcPr>
            <w:tcW w:w="2421" w:type="dxa"/>
            <w:gridSpan w:val="4"/>
            <w:vMerge w:val="restart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80" w:type="dxa"/>
            <w:gridSpan w:val="6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E6D2D">
              <w:rPr>
                <w:rFonts w:ascii="Arial" w:hAnsi="Arial" w:cs="Arial"/>
                <w:b/>
                <w:sz w:val="18"/>
                <w:szCs w:val="18"/>
              </w:rPr>
              <w:t>Symbol-beskrivelse</w:t>
            </w:r>
          </w:p>
        </w:tc>
        <w:tc>
          <w:tcPr>
            <w:tcW w:w="3747" w:type="dxa"/>
            <w:gridSpan w:val="3"/>
            <w:vMerge w:val="restart"/>
            <w:tcBorders>
              <w:left w:val="single" w:sz="12" w:space="0" w:color="999999"/>
              <w:bottom w:val="nil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nb-NO"/>
              </w:rPr>
            </w:pPr>
            <w:r w:rsidRPr="001E6D2D">
              <w:rPr>
                <w:rFonts w:ascii="Arial" w:hAnsi="Arial" w:cs="Arial"/>
                <w:b/>
                <w:sz w:val="18"/>
                <w:szCs w:val="18"/>
                <w:lang w:val="nb-NO"/>
              </w:rPr>
              <w:t>Nåværende</w:t>
            </w:r>
          </w:p>
          <w:p w:rsidR="003F1598" w:rsidRPr="001E6D2D" w:rsidRDefault="003F1598" w:rsidP="008911F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E6D2D">
              <w:rPr>
                <w:rFonts w:ascii="Arial" w:hAnsi="Arial" w:cs="Arial"/>
                <w:b/>
                <w:sz w:val="18"/>
                <w:szCs w:val="18"/>
              </w:rPr>
              <w:lastRenderedPageBreak/>
              <w:t>Farge RGB 0-0-0 (svart) hvis ikke annet er angitt</w:t>
            </w:r>
          </w:p>
        </w:tc>
        <w:tc>
          <w:tcPr>
            <w:tcW w:w="3748" w:type="dxa"/>
            <w:gridSpan w:val="3"/>
            <w:vMerge w:val="restart"/>
            <w:tcBorders>
              <w:left w:val="single" w:sz="12" w:space="0" w:color="999999"/>
            </w:tcBorders>
            <w:vAlign w:val="center"/>
          </w:tcPr>
          <w:p w:rsidR="003F1598" w:rsidRPr="001E6D2D" w:rsidRDefault="00237A0A" w:rsidP="008911F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Nye</w:t>
            </w:r>
            <w:r w:rsidR="003F1598" w:rsidRPr="001E6D2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3F1598" w:rsidRPr="001E6D2D" w:rsidRDefault="003F1598" w:rsidP="008911F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E6D2D">
              <w:rPr>
                <w:rFonts w:ascii="Arial" w:hAnsi="Arial" w:cs="Arial"/>
                <w:b/>
                <w:sz w:val="18"/>
                <w:szCs w:val="18"/>
              </w:rPr>
              <w:lastRenderedPageBreak/>
              <w:t>Farge RGB 255-0-0 (rød)</w:t>
            </w:r>
          </w:p>
        </w:tc>
      </w:tr>
      <w:tr w:rsidR="003F1598" w:rsidTr="008911F9">
        <w:trPr>
          <w:trHeight w:val="593"/>
        </w:trPr>
        <w:tc>
          <w:tcPr>
            <w:tcW w:w="2042" w:type="dxa"/>
            <w:vMerge/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21" w:type="dxa"/>
            <w:gridSpan w:val="4"/>
            <w:vMerge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0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 xml:space="preserve">Lengde </w:t>
            </w:r>
          </w:p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1E6D2D">
              <w:rPr>
                <w:rFonts w:ascii="Arial" w:hAnsi="Arial" w:cs="Arial"/>
                <w:b/>
                <w:sz w:val="16"/>
                <w:szCs w:val="16"/>
              </w:rPr>
              <w:t>mm</w:t>
            </w:r>
            <w:proofErr w:type="gramEnd"/>
            <w:r w:rsidRPr="001E6D2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90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Mellomrom (mm)</w:t>
            </w:r>
          </w:p>
        </w:tc>
        <w:tc>
          <w:tcPr>
            <w:tcW w:w="3747" w:type="dxa"/>
            <w:gridSpan w:val="3"/>
            <w:vMerge/>
            <w:tcBorders>
              <w:top w:val="nil"/>
              <w:left w:val="single" w:sz="1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48" w:type="dxa"/>
            <w:gridSpan w:val="3"/>
            <w:vMerge/>
            <w:tcBorders>
              <w:lef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F1598" w:rsidTr="008911F9">
        <w:tc>
          <w:tcPr>
            <w:tcW w:w="2042" w:type="dxa"/>
            <w:vMerge/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21" w:type="dxa"/>
            <w:gridSpan w:val="4"/>
            <w:vMerge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90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:rsidR="003F1598" w:rsidRPr="001E6D2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E6D2D">
              <w:rPr>
                <w:rFonts w:ascii="Arial" w:hAnsi="Arial" w:cs="Arial"/>
                <w:b/>
                <w:sz w:val="16"/>
                <w:szCs w:val="16"/>
              </w:rPr>
              <w:t>Vertniv</w:t>
            </w:r>
            <w:proofErr w:type="spellEnd"/>
          </w:p>
        </w:tc>
        <w:tc>
          <w:tcPr>
            <w:tcW w:w="1390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E6D2D">
              <w:rPr>
                <w:rFonts w:ascii="Arial" w:hAnsi="Arial" w:cs="Arial"/>
                <w:b/>
                <w:sz w:val="16"/>
                <w:szCs w:val="16"/>
              </w:rPr>
              <w:t>Vertniv</w:t>
            </w:r>
            <w:proofErr w:type="spellEnd"/>
          </w:p>
        </w:tc>
        <w:tc>
          <w:tcPr>
            <w:tcW w:w="3747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E6D2D">
              <w:rPr>
                <w:rFonts w:ascii="Arial" w:hAnsi="Arial" w:cs="Arial"/>
                <w:b/>
                <w:sz w:val="16"/>
                <w:szCs w:val="16"/>
              </w:rPr>
              <w:t>Vertniv</w:t>
            </w:r>
            <w:proofErr w:type="spellEnd"/>
          </w:p>
        </w:tc>
        <w:tc>
          <w:tcPr>
            <w:tcW w:w="3748" w:type="dxa"/>
            <w:gridSpan w:val="3"/>
            <w:tcBorders>
              <w:left w:val="single" w:sz="12" w:space="0" w:color="999999"/>
            </w:tcBorders>
            <w:vAlign w:val="bottom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E6D2D">
              <w:rPr>
                <w:rFonts w:ascii="Arial" w:hAnsi="Arial" w:cs="Arial"/>
                <w:b/>
                <w:sz w:val="16"/>
                <w:szCs w:val="16"/>
              </w:rPr>
              <w:t>Vertniv</w:t>
            </w:r>
            <w:proofErr w:type="spellEnd"/>
          </w:p>
        </w:tc>
      </w:tr>
      <w:tr w:rsidR="003F1598" w:rsidTr="008911F9">
        <w:trPr>
          <w:trHeight w:val="284"/>
        </w:trPr>
        <w:tc>
          <w:tcPr>
            <w:tcW w:w="2042" w:type="dxa"/>
            <w:vMerge/>
            <w:tcBorders>
              <w:bottom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2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SOSI-kode</w:t>
            </w:r>
          </w:p>
        </w:tc>
        <w:tc>
          <w:tcPr>
            <w:tcW w:w="1854" w:type="dxa"/>
            <w:gridSpan w:val="3"/>
            <w:tcBorders>
              <w:bottom w:val="single" w:sz="12" w:space="0" w:color="999999"/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2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Tykkelse</w:t>
            </w:r>
          </w:p>
        </w:tc>
        <w:tc>
          <w:tcPr>
            <w:tcW w:w="463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:rsidR="003F1598" w:rsidRPr="001E6D2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463" w:type="dxa"/>
            <w:tcBorders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64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485" w:type="dxa"/>
            <w:tcBorders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64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:rsidR="00DB58FD" w:rsidRDefault="00C51489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Tunnel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På bakken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Bro mv.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nil"/>
              <w:left w:val="single" w:sz="12" w:space="0" w:color="999999"/>
              <w:bottom w:val="single" w:sz="12" w:space="0" w:color="999999"/>
            </w:tcBorders>
            <w:vAlign w:val="center"/>
          </w:tcPr>
          <w:p w:rsidR="00DB58FD" w:rsidRDefault="00C51489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Tunnel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På bakken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250" w:type="dxa"/>
            <w:tcBorders>
              <w:bottom w:val="single" w:sz="12" w:space="0" w:color="999999"/>
            </w:tcBorders>
            <w:vAlign w:val="center"/>
          </w:tcPr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Bro mv.</w:t>
            </w:r>
          </w:p>
          <w:p w:rsidR="00DB58FD" w:rsidRDefault="003F1598" w:rsidP="00407F84">
            <w:pPr>
              <w:spacing w:afterLines="20" w:after="48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tcBorders>
              <w:top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SVP</w:t>
            </w:r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Samferdsel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inje</w:t>
            </w:r>
            <w:proofErr w:type="spellEnd"/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</w:p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..</w:t>
            </w:r>
            <w:proofErr w:type="gramEnd"/>
            <w:r w:rsidRPr="001E6D2D">
              <w:rPr>
                <w:rFonts w:ascii="Arial" w:hAnsi="Arial" w:cs="Arial"/>
                <w:b/>
                <w:bCs/>
                <w:sz w:val="18"/>
                <w:szCs w:val="18"/>
              </w:rPr>
              <w:t>TYPESAMFLINJE</w:t>
            </w:r>
          </w:p>
        </w:tc>
        <w:tc>
          <w:tcPr>
            <w:tcW w:w="567" w:type="dxa"/>
            <w:tcBorders>
              <w:top w:val="single" w:sz="12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12" w:space="0" w:color="999999"/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12" w:space="0" w:color="999999"/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1:50</w:t>
            </w:r>
          </w:p>
        </w:tc>
        <w:tc>
          <w:tcPr>
            <w:tcW w:w="579" w:type="dxa"/>
            <w:tcBorders>
              <w:top w:val="single" w:sz="12" w:space="0" w:color="999999"/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12" w:space="0" w:color="999999"/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12" w:space="0" w:color="999999"/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12" w:space="0" w:color="999999"/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12" w:space="0" w:color="999999"/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999999"/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999999"/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999999"/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53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6D2D">
              <w:rPr>
                <w:rFonts w:ascii="Arial" w:hAnsi="Arial" w:cs="Arial"/>
                <w:sz w:val="18"/>
                <w:szCs w:val="18"/>
              </w:rPr>
              <w:t>Fjern</w:t>
            </w:r>
            <w:r>
              <w:rPr>
                <w:rFonts w:ascii="Arial" w:hAnsi="Arial" w:cs="Arial"/>
                <w:sz w:val="18"/>
                <w:szCs w:val="18"/>
              </w:rPr>
              <w:t>veg</w:t>
            </w:r>
            <w:proofErr w:type="spellEnd"/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1121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1E6D2D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11125"/>
                  <wp:effectExtent l="19050" t="0" r="1905" b="0"/>
                  <wp:docPr id="370" name="Bilde 35" descr="1121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5" descr="1121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42875"/>
                  <wp:effectExtent l="19050" t="0" r="1905" b="0"/>
                  <wp:docPr id="401" name="Bilde 36" descr="1121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6" descr="1121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t="-3000" b="1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35255"/>
                  <wp:effectExtent l="19050" t="0" r="1905" b="0"/>
                  <wp:docPr id="402" name="Bilde 37" descr="1121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7" descr="1121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19380"/>
                  <wp:effectExtent l="19050" t="0" r="1905" b="0"/>
                  <wp:docPr id="403" name="Bilde 38" descr="1121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8" descr="1121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51130"/>
                  <wp:effectExtent l="19050" t="0" r="1905" b="0"/>
                  <wp:docPr id="404" name="Bilde 39" descr="1121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9" descr="1121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58750"/>
                  <wp:effectExtent l="19050" t="0" r="1905" b="0"/>
                  <wp:docPr id="405" name="Bilde 40" descr="1121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0" descr="1121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Hovedveg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1122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0,9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35255"/>
                  <wp:effectExtent l="19050" t="0" r="1905" b="0"/>
                  <wp:docPr id="406" name="Bilde 41" descr="1122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1" descr="1122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51130"/>
                  <wp:effectExtent l="19050" t="0" r="1905" b="0"/>
                  <wp:docPr id="447" name="Bilde 42" descr="1122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2" descr="1122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51130"/>
                  <wp:effectExtent l="19050" t="0" r="1905" b="0"/>
                  <wp:docPr id="640" name="Bilde 43" descr="1122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3" descr="1122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11125"/>
                  <wp:effectExtent l="19050" t="0" r="1905" b="0"/>
                  <wp:docPr id="641" name="Bilde 44" descr="1122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4" descr="1122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42875"/>
                  <wp:effectExtent l="19050" t="0" r="1905" b="0"/>
                  <wp:docPr id="642" name="Bilde 45" descr="1122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5" descr="1122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19380"/>
                  <wp:effectExtent l="19050" t="0" r="1905" b="0"/>
                  <wp:docPr id="643" name="Bilde 46" descr="1122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6" descr="1122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E6D2D">
              <w:rPr>
                <w:rFonts w:ascii="Arial" w:hAnsi="Arial" w:cs="Arial"/>
                <w:sz w:val="18"/>
                <w:szCs w:val="18"/>
              </w:rPr>
              <w:t>Samle</w:t>
            </w:r>
            <w:r>
              <w:rPr>
                <w:rFonts w:ascii="Arial" w:hAnsi="Arial" w:cs="Arial"/>
                <w:sz w:val="18"/>
                <w:szCs w:val="18"/>
              </w:rPr>
              <w:t xml:space="preserve">veg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1124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0,55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0,45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44" name="Bilde 47" descr="1124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7" descr="1124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45" name="Bilde 48" descr="1124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8" descr="1124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46" name="Bilde 49" descr="1124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9" descr="1124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47" name="Bilde 50" descr="1124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0" descr="1124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48" name="Bilde 51" descr="1124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1" descr="1124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49" name="Bilde 52" descr="1124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2" descr="1124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Adkomstveg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1125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0,8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63500"/>
                  <wp:effectExtent l="19050" t="0" r="9525" b="0"/>
                  <wp:docPr id="650" name="Bilde 53" descr="1125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3" descr="1125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51" name="Bilde 54" descr="1125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4" descr="1125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52" name="Bilde 55" descr="1125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5" descr="1125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53" name="Bilde 56" descr="1125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6" descr="1125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54" name="Bilde 57" descr="1125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7" descr="1125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63500"/>
                  <wp:effectExtent l="19050" t="0" r="9525" b="0"/>
                  <wp:docPr id="655" name="Bilde 58" descr="1125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8" descr="1125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0054B6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Gang</w:t>
            </w:r>
            <w:r w:rsidR="000824C5">
              <w:rPr>
                <w:rFonts w:ascii="Arial" w:hAnsi="Arial" w:cs="Arial"/>
                <w:sz w:val="18"/>
                <w:szCs w:val="18"/>
              </w:rPr>
              <w:t>-</w:t>
            </w:r>
            <w:r w:rsidRPr="008F4CD7">
              <w:rPr>
                <w:rFonts w:ascii="Arial" w:hAnsi="Arial" w:cs="Arial"/>
                <w:sz w:val="18"/>
                <w:szCs w:val="18"/>
              </w:rPr>
              <w:t>/sykkelveg</w:t>
            </w:r>
            <w:r w:rsidRPr="000054B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1130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82B00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(Ø) 0,20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56" name="Bilde 59" descr="1130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9" descr="1130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57" name="Bilde 60" descr="1130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0" descr="1130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58" name="Bilde 61" descr="1130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1" descr="1130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59" name="Bilde 62" descr="1130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2" descr="1130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60" name="Bilde 63" descr="1130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3" descr="1130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61" name="Bilde 64" descr="1130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4" descr="1130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0054B6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54B6">
              <w:rPr>
                <w:rFonts w:ascii="Arial" w:hAnsi="Arial" w:cs="Arial"/>
                <w:sz w:val="18"/>
                <w:szCs w:val="18"/>
              </w:rPr>
              <w:t xml:space="preserve">Sykkelveg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1131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82B00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(Ø 0,20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62" name="Bilde 65" descr="1131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5" descr="1131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63" name="Bilde 66" descr="1131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6" descr="1131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64" name="Bilde 67" descr="1131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7" descr="1131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65" name="Bilde 68" descr="1131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8" descr="1131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73" name="Bilde 69" descr="1131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9" descr="1131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74" name="Bilde 70" descr="1131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0" descr="1131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0054B6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54B6">
              <w:rPr>
                <w:rFonts w:ascii="Arial" w:hAnsi="Arial" w:cs="Arial"/>
                <w:sz w:val="18"/>
                <w:szCs w:val="18"/>
              </w:rPr>
              <w:t>Gangveg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1132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0.25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75" name="Bilde 71" descr="1132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1" descr="1132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76" name="Bilde 72" descr="1132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2" descr="1132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79375"/>
                  <wp:effectExtent l="19050" t="0" r="9525" b="0"/>
                  <wp:docPr id="677" name="Bilde 73" descr="1132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3" descr="1132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78" name="Bilde 74" descr="1132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4" descr="1132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79" name="Bilde 75" descr="1132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5" descr="1132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680" name="Bilde 76" descr="1132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6" descr="1132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0054B6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Turveg/</w:t>
            </w:r>
            <w:proofErr w:type="spellStart"/>
            <w:r w:rsidRPr="008F4CD7">
              <w:rPr>
                <w:rFonts w:ascii="Arial" w:hAnsi="Arial" w:cs="Arial"/>
                <w:sz w:val="18"/>
                <w:szCs w:val="18"/>
              </w:rPr>
              <w:t>turdrag</w:t>
            </w:r>
            <w:proofErr w:type="spellEnd"/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1140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0,50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81" name="Bilde 77" descr="1142-v1-a1_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7" descr="1142-v1-a1_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82" name="Bilde 78" descr="1142-v2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8" descr="1142-v2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87630"/>
                  <wp:effectExtent l="19050" t="0" r="9525" b="0"/>
                  <wp:docPr id="683" name="Bilde 79" descr="1142-v3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9" descr="1142-v3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63270" cy="95250"/>
                  <wp:effectExtent l="19050" t="0" r="0" b="0"/>
                  <wp:docPr id="684" name="Bilde 80" descr="1142-v1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0" descr="1142-v1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1125"/>
                  <wp:effectExtent l="19050" t="0" r="9525" b="0"/>
                  <wp:docPr id="685" name="Bilde 81" descr="1142-v2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1" descr="1142-v2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03505"/>
                  <wp:effectExtent l="19050" t="0" r="9525" b="0"/>
                  <wp:docPr id="686" name="Bilde 82" descr="1142-v3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2" descr="1142-v3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E276D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8F4CD7">
              <w:rPr>
                <w:rFonts w:ascii="Arial" w:hAnsi="Arial" w:cs="Arial"/>
                <w:sz w:val="18"/>
                <w:szCs w:val="18"/>
              </w:rPr>
              <w:t>kitrekk</w:t>
            </w:r>
            <w:r w:rsidRPr="001E6D2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1143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91135"/>
                  <wp:effectExtent l="19050" t="0" r="9525" b="0"/>
                  <wp:docPr id="687" name="Bilde 83" descr="114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3" descr="114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63270" cy="191135"/>
                  <wp:effectExtent l="19050" t="0" r="0" b="0"/>
                  <wp:docPr id="688" name="Bilde 84" descr="skitrekk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4" descr="skitrekk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E6D2D">
              <w:rPr>
                <w:rFonts w:ascii="Arial" w:hAnsi="Arial" w:cs="Arial"/>
                <w:sz w:val="18"/>
                <w:szCs w:val="18"/>
              </w:rPr>
              <w:t>Jernbane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1151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1E6D2D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42875"/>
                  <wp:effectExtent l="19050" t="0" r="1905" b="0"/>
                  <wp:docPr id="689" name="Bilde 85" descr="1151-v1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5" descr="1151-v1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03505"/>
                  <wp:effectExtent l="19050" t="0" r="1905" b="0"/>
                  <wp:docPr id="690" name="Bilde 86" descr="1151-v2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6" descr="1151-v2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42875"/>
                  <wp:effectExtent l="19050" t="0" r="1905" b="0"/>
                  <wp:docPr id="691" name="Bilde 87" descr="1151-v3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7" descr="1151-v3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35255"/>
                  <wp:effectExtent l="19050" t="0" r="1905" b="0"/>
                  <wp:docPr id="692" name="Bilde 88" descr="1151-v1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8" descr="1151-v1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42875"/>
                  <wp:effectExtent l="19050" t="0" r="1905" b="0"/>
                  <wp:docPr id="693" name="Bilde 89" descr="1151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9" descr="1151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51130"/>
                  <wp:effectExtent l="19050" t="0" r="1905" b="0"/>
                  <wp:docPr id="694" name="Bilde 90" descr="1151-v3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0" descr="1151-v3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E6D2D">
              <w:rPr>
                <w:rFonts w:ascii="Arial" w:hAnsi="Arial" w:cs="Arial"/>
                <w:sz w:val="18"/>
                <w:szCs w:val="18"/>
              </w:rPr>
              <w:t>Sporveg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1152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0,6</w:t>
            </w: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9380"/>
                  <wp:effectExtent l="19050" t="0" r="9525" b="0"/>
                  <wp:docPr id="695" name="Bilde 91" descr="1152-v1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1" descr="1152-v1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1125"/>
                  <wp:effectExtent l="19050" t="0" r="9525" b="0"/>
                  <wp:docPr id="696" name="Bilde 92" descr="1152-v2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2" descr="1152-v2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1125"/>
                  <wp:effectExtent l="19050" t="0" r="9525" b="0"/>
                  <wp:docPr id="697" name="Bilde 93" descr="1152-v3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3" descr="1152-v3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9380"/>
                  <wp:effectExtent l="19050" t="0" r="9525" b="0"/>
                  <wp:docPr id="698" name="Bilde 94" descr="1152-v1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4" descr="1152-v1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35255"/>
                  <wp:effectExtent l="19050" t="0" r="9525" b="0"/>
                  <wp:docPr id="699" name="Bilde 95" descr="1152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5" descr="1152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111125"/>
                  <wp:effectExtent l="19050" t="0" r="9525" b="0"/>
                  <wp:docPr id="700" name="Bilde 96" descr="1152-v3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6" descr="1152-v3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0824C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Taubane</w:t>
            </w:r>
            <w:r w:rsidRPr="001E6D2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0,20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11125"/>
                  <wp:effectExtent l="19050" t="0" r="1905" b="0"/>
                  <wp:docPr id="701" name="Bilde 97" descr="1155-v2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7" descr="1155-v2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35255"/>
                  <wp:effectExtent l="19050" t="0" r="1905" b="0"/>
                  <wp:docPr id="702" name="Bilde 98" descr="1155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8" descr="1155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F4CD7">
              <w:rPr>
                <w:rFonts w:ascii="Arial" w:hAnsi="Arial" w:cs="Arial"/>
                <w:sz w:val="18"/>
                <w:szCs w:val="18"/>
              </w:rPr>
              <w:t>Farled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1161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09" name="Bilde 105" descr="1161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5" descr="1161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10" name="Bilde 106" descr="1161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6" descr="1161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6D2D">
              <w:rPr>
                <w:rFonts w:ascii="Arial" w:hAnsi="Arial" w:cs="Arial"/>
                <w:sz w:val="18"/>
                <w:szCs w:val="18"/>
              </w:rPr>
              <w:t>Småbåtled</w:t>
            </w:r>
            <w:proofErr w:type="spellEnd"/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1162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1E6D2D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11" name="Bilde 107" descr="1162-a1-v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7" descr="1162-a1-v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12" name="Bilde 108" descr="1162-a2-v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8" descr="1162-a2-v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7262" w:rsidTr="00A57262">
        <w:trPr>
          <w:trHeight w:val="397"/>
        </w:trPr>
        <w:tc>
          <w:tcPr>
            <w:tcW w:w="2042" w:type="dxa"/>
            <w:vAlign w:val="center"/>
          </w:tcPr>
          <w:p w:rsidR="00A57262" w:rsidRPr="00F77181" w:rsidRDefault="00A57262" w:rsidP="00AC2D2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Snøskuterløype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1163</w:t>
            </w:r>
          </w:p>
        </w:tc>
        <w:tc>
          <w:tcPr>
            <w:tcW w:w="539" w:type="dxa"/>
            <w:tcBorders>
              <w:left w:val="single" w:sz="12" w:space="0" w:color="999999"/>
              <w:bottom w:val="single" w:sz="4" w:space="0" w:color="999999"/>
              <w:right w:val="single" w:sz="6" w:space="0" w:color="999999"/>
            </w:tcBorders>
            <w:vAlign w:val="center"/>
          </w:tcPr>
          <w:p w:rsidR="00A57262" w:rsidRPr="001E6D2D" w:rsidRDefault="00A57262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bottom w:val="single" w:sz="4" w:space="0" w:color="999999"/>
              <w:right w:val="single" w:sz="6" w:space="0" w:color="999999"/>
            </w:tcBorders>
            <w:vAlign w:val="center"/>
          </w:tcPr>
          <w:p w:rsidR="00A57262" w:rsidRPr="001E6D2D" w:rsidRDefault="00A57262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579" w:type="dxa"/>
            <w:tcBorders>
              <w:left w:val="single" w:sz="6" w:space="0" w:color="999999"/>
              <w:bottom w:val="single" w:sz="4" w:space="0" w:color="999999"/>
              <w:right w:val="single" w:sz="12" w:space="0" w:color="999999"/>
            </w:tcBorders>
            <w:vAlign w:val="center"/>
          </w:tcPr>
          <w:p w:rsidR="00A57262" w:rsidRPr="001E6D2D" w:rsidRDefault="00A57262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13" name="Bilde 109" descr="1164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9" descr="1164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14" name="Bilde 110" descr="1164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10" descr="1164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A57262" w:rsidRPr="001E6D2D" w:rsidRDefault="00A57262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643A" w:rsidTr="00A57262">
        <w:trPr>
          <w:trHeight w:val="397"/>
        </w:trPr>
        <w:tc>
          <w:tcPr>
            <w:tcW w:w="2042" w:type="dxa"/>
            <w:vAlign w:val="center"/>
          </w:tcPr>
          <w:p w:rsidR="0016643A" w:rsidRDefault="0016643A" w:rsidP="00AC2D2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16643A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" w:type="dxa"/>
            <w:tcBorders>
              <w:left w:val="single" w:sz="12" w:space="0" w:color="999999"/>
              <w:bottom w:val="single" w:sz="4" w:space="0" w:color="999999"/>
              <w:right w:val="single" w:sz="6" w:space="0" w:color="999999"/>
            </w:tcBorders>
            <w:vAlign w:val="center"/>
          </w:tcPr>
          <w:p w:rsidR="0016643A" w:rsidRPr="001E6D2D" w:rsidRDefault="0016643A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bottom w:val="single" w:sz="4" w:space="0" w:color="999999"/>
              <w:right w:val="single" w:sz="6" w:space="0" w:color="999999"/>
            </w:tcBorders>
            <w:vAlign w:val="center"/>
          </w:tcPr>
          <w:p w:rsidR="0016643A" w:rsidRDefault="0016643A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9" w:type="dxa"/>
            <w:tcBorders>
              <w:left w:val="single" w:sz="6" w:space="0" w:color="999999"/>
              <w:bottom w:val="single" w:sz="4" w:space="0" w:color="999999"/>
              <w:right w:val="single" w:sz="12" w:space="0" w:color="999999"/>
            </w:tcBorders>
            <w:vAlign w:val="center"/>
          </w:tcPr>
          <w:p w:rsidR="0016643A" w:rsidRPr="001E6D2D" w:rsidRDefault="0016643A" w:rsidP="00AC2D2F">
            <w:pPr>
              <w:keepNext/>
              <w:spacing w:after="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16643A" w:rsidRDefault="0016643A" w:rsidP="00AC2D2F">
            <w:pPr>
              <w:spacing w:after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16643A" w:rsidRDefault="0016643A" w:rsidP="00AC2D2F">
            <w:pPr>
              <w:spacing w:after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16643A" w:rsidRPr="001E6D2D" w:rsidRDefault="0016643A" w:rsidP="00AC2D2F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F77181" w:rsidRDefault="003F1598" w:rsidP="008911F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Svp</w:t>
            </w:r>
            <w:r w:rsidRPr="00F77181">
              <w:rPr>
                <w:rFonts w:ascii="Arial" w:hAnsi="Arial" w:cs="Arial"/>
                <w:b/>
                <w:bCs/>
                <w:sz w:val="16"/>
                <w:szCs w:val="16"/>
              </w:rPr>
              <w:t>InfrastrukturLinje</w:t>
            </w:r>
            <w:proofErr w:type="spellEnd"/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/ ..</w:t>
            </w:r>
            <w:proofErr w:type="spellStart"/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Sv</w:t>
            </w:r>
            <w:r w:rsidRPr="00F77181">
              <w:rPr>
                <w:rFonts w:ascii="Arial" w:hAnsi="Arial" w:cs="Arial"/>
                <w:b/>
                <w:bCs/>
                <w:sz w:val="16"/>
                <w:szCs w:val="16"/>
              </w:rPr>
              <w:t>PINFRASTRUKTURLINJE</w:t>
            </w:r>
            <w:proofErr w:type="spellEnd"/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F77181" w:rsidRDefault="003F1598" w:rsidP="008911F9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F77181">
              <w:rPr>
                <w:rFonts w:ascii="Arial" w:hAnsi="Arial" w:cs="Arial"/>
                <w:sz w:val="18"/>
                <w:szCs w:val="18"/>
              </w:rPr>
              <w:t>Vann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1E6D2D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63500"/>
                  <wp:effectExtent l="19050" t="0" r="9525" b="0"/>
                  <wp:docPr id="722" name="Bilde 118" descr="KpInfrastruktur-116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18" descr="KpInfrastruktur-116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55880"/>
                  <wp:effectExtent l="19050" t="0" r="1905" b="0"/>
                  <wp:docPr id="723" name="Bilde 119" descr="KpInfrastruktur-116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19" descr="KpInfrastruktur-116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F77181" w:rsidRDefault="003F1598" w:rsidP="008911F9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F77181">
              <w:rPr>
                <w:rFonts w:ascii="Arial" w:hAnsi="Arial" w:cs="Arial"/>
                <w:sz w:val="18"/>
                <w:szCs w:val="18"/>
              </w:rPr>
              <w:t>Avløp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1166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1E6D2D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63500"/>
                  <wp:effectExtent l="19050" t="0" r="9525" b="0"/>
                  <wp:docPr id="724" name="Bilde 120" descr="1166-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0" descr="1166-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63500"/>
                  <wp:effectExtent l="19050" t="0" r="9525" b="0"/>
                  <wp:docPr id="725" name="Bilde 121" descr="1166-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1" descr="1166-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F77181" w:rsidRDefault="003F1598" w:rsidP="008911F9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F77181">
              <w:rPr>
                <w:rFonts w:ascii="Arial" w:hAnsi="Arial" w:cs="Arial"/>
                <w:sz w:val="18"/>
                <w:szCs w:val="18"/>
              </w:rPr>
              <w:t>Kraftledning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1167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1E6D2D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014413" cy="105084"/>
                  <wp:effectExtent l="19050" t="0" r="0" b="0"/>
                  <wp:docPr id="44" name="Bilde 30" descr="116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7-1.png"/>
                          <pic:cNvPicPr/>
                        </pic:nvPicPr>
                        <pic:blipFill>
                          <a:blip r:embed="rId164" cstate="print"/>
                          <a:srcRect l="4924" t="1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63" cy="10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95250"/>
                  <wp:effectExtent l="19050" t="0" r="1905" b="0"/>
                  <wp:docPr id="727" name="Bilde 123" descr="1167-KpInfr_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3" descr="1167-KpInfr_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F77181" w:rsidRDefault="003F1598" w:rsidP="008911F9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F77181">
              <w:rPr>
                <w:rFonts w:ascii="Arial" w:hAnsi="Arial" w:cs="Arial"/>
                <w:sz w:val="18"/>
                <w:szCs w:val="18"/>
              </w:rPr>
              <w:t>Overvannstrasé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1168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9145" cy="103505"/>
                  <wp:effectExtent l="19050" t="0" r="1905" b="0"/>
                  <wp:docPr id="728" name="Bilde 124" descr="1168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4" descr="1168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71525" cy="95250"/>
                  <wp:effectExtent l="19050" t="0" r="9525" b="0"/>
                  <wp:docPr id="729" name="Bilde 125" descr="1168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5" descr="1168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598" w:rsidTr="008911F9">
        <w:trPr>
          <w:trHeight w:val="397"/>
        </w:trPr>
        <w:tc>
          <w:tcPr>
            <w:tcW w:w="2042" w:type="dxa"/>
            <w:vAlign w:val="center"/>
          </w:tcPr>
          <w:p w:rsidR="003F1598" w:rsidRPr="001E6D2D" w:rsidRDefault="003F1598" w:rsidP="008911F9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Fjernvarmeledning</w:t>
            </w:r>
          </w:p>
        </w:tc>
        <w:tc>
          <w:tcPr>
            <w:tcW w:w="567" w:type="dxa"/>
            <w:tcBorders>
              <w:right w:val="single" w:sz="12" w:space="0" w:color="999999"/>
            </w:tcBorders>
            <w:vAlign w:val="center"/>
          </w:tcPr>
          <w:p w:rsidR="003F1598" w:rsidRPr="001E6D2D" w:rsidRDefault="003F1598" w:rsidP="00E276DB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1169</w:t>
            </w:r>
          </w:p>
        </w:tc>
        <w:tc>
          <w:tcPr>
            <w:tcW w:w="539" w:type="dxa"/>
            <w:tcBorders>
              <w:left w:val="single" w:sz="12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0,3/0,2</w:t>
            </w:r>
          </w:p>
        </w:tc>
        <w:tc>
          <w:tcPr>
            <w:tcW w:w="579" w:type="dxa"/>
            <w:tcBorders>
              <w:left w:val="single" w:sz="6" w:space="0" w:color="999999"/>
              <w:right w:val="single" w:sz="12" w:space="0" w:color="999999"/>
            </w:tcBorders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64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B4331F" w:rsidRDefault="00B4331F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RGB 255-255-0</w:t>
            </w:r>
          </w:p>
          <w:p w:rsidR="00B4331F" w:rsidRDefault="00B4331F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RGB 0-0-0</w:t>
            </w:r>
          </w:p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823788" cy="95416"/>
                  <wp:effectExtent l="19050" t="0" r="0" b="0"/>
                  <wp:docPr id="45" name="Bilde 5" descr="1169-1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9-1-.png"/>
                          <pic:cNvPicPr/>
                        </pic:nvPicPr>
                        <pic:blipFill>
                          <a:blip r:embed="rId168" cstate="print"/>
                          <a:srcRect l="3257" t="15943" r="49787" b="3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88" cy="9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tcMar>
              <w:left w:w="0" w:type="dxa"/>
              <w:right w:w="0" w:type="dxa"/>
            </w:tcMar>
            <w:vAlign w:val="center"/>
          </w:tcPr>
          <w:p w:rsidR="00B4331F" w:rsidRDefault="00B4331F" w:rsidP="00B4331F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RGB 255-255-0</w:t>
            </w:r>
          </w:p>
          <w:p w:rsidR="00B4331F" w:rsidRDefault="00B4331F" w:rsidP="00B4331F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RGB 0-0-0</w:t>
            </w:r>
          </w:p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747713" cy="90487"/>
                  <wp:effectExtent l="19050" t="0" r="0" b="0"/>
                  <wp:docPr id="46" name="Bilde 31" descr="1169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9-2.png"/>
                          <pic:cNvPicPr/>
                        </pic:nvPicPr>
                        <pic:blipFill>
                          <a:blip r:embed="rId169" cstate="print"/>
                          <a:srcRect l="4848" t="20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:rsidR="003F1598" w:rsidRPr="001E6D2D" w:rsidRDefault="003F1598" w:rsidP="008911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F1598" w:rsidRDefault="003F1598" w:rsidP="003F1598"/>
    <w:p w:rsidR="00762894" w:rsidRDefault="00762894" w:rsidP="003F1598"/>
    <w:p w:rsidR="00762894" w:rsidRDefault="00762894">
      <w:pPr>
        <w:spacing w:after="0"/>
        <w:jc w:val="left"/>
      </w:pPr>
      <w:r>
        <w:br w:type="page"/>
      </w:r>
    </w:p>
    <w:p w:rsidR="00762894" w:rsidRDefault="00762894" w:rsidP="003F1598">
      <w:pPr>
        <w:sectPr w:rsidR="00762894" w:rsidSect="00614A7C">
          <w:pgSz w:w="16840" w:h="11907" w:orient="landscape" w:code="9"/>
          <w:pgMar w:top="1361" w:right="1134" w:bottom="1247" w:left="1134" w:header="709" w:footer="709" w:gutter="0"/>
          <w:cols w:space="708"/>
          <w:noEndnote/>
        </w:sectPr>
      </w:pPr>
    </w:p>
    <w:p w:rsidR="003F1598" w:rsidRDefault="00762894" w:rsidP="00762894">
      <w:pPr>
        <w:pStyle w:val="Overskrift2"/>
      </w:pPr>
      <w:bookmarkStart w:id="75" w:name="_Toc375045611"/>
      <w:bookmarkStart w:id="76" w:name="_Toc375045612"/>
      <w:bookmarkEnd w:id="75"/>
      <w:bookmarkEnd w:id="76"/>
      <w:r>
        <w:lastRenderedPageBreak/>
        <w:t xml:space="preserve"> </w:t>
      </w:r>
      <w:bookmarkStart w:id="77" w:name="_Toc438106668"/>
      <w:r>
        <w:t>Endringslogg</w:t>
      </w:r>
      <w:bookmarkEnd w:id="77"/>
    </w:p>
    <w:p w:rsidR="00762894" w:rsidRDefault="00762894" w:rsidP="00762894"/>
    <w:tbl>
      <w:tblPr>
        <w:tblW w:w="7797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096"/>
        <w:gridCol w:w="1701"/>
      </w:tblGrid>
      <w:tr w:rsidR="00762894" w:rsidRPr="00402C94" w:rsidTr="00002AB7">
        <w:trPr>
          <w:cantSplit/>
          <w:trHeight w:val="20"/>
        </w:trPr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62894" w:rsidRPr="00402C94" w:rsidRDefault="00762894" w:rsidP="00002AB7">
            <w:pPr>
              <w:spacing w:before="20" w:after="20"/>
              <w:rPr>
                <w:b/>
              </w:rPr>
            </w:pPr>
            <w:r w:rsidRPr="00402C94">
              <w:rPr>
                <w:b/>
              </w:rPr>
              <w:t>Kort beskrivelse av endring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62894" w:rsidRPr="00402C94" w:rsidRDefault="00762894" w:rsidP="00002AB7">
            <w:pPr>
              <w:spacing w:before="20" w:after="20"/>
              <w:rPr>
                <w:b/>
              </w:rPr>
            </w:pPr>
            <w:r w:rsidRPr="00402C94">
              <w:rPr>
                <w:b/>
              </w:rPr>
              <w:t>DATO</w:t>
            </w:r>
          </w:p>
        </w:tc>
      </w:tr>
      <w:tr w:rsidR="00762894" w:rsidRPr="00402C94" w:rsidTr="00002AB7">
        <w:trPr>
          <w:cantSplit/>
          <w:trHeight w:val="20"/>
        </w:trPr>
        <w:tc>
          <w:tcPr>
            <w:tcW w:w="60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762894" w:rsidRPr="00402C94" w:rsidRDefault="00762894" w:rsidP="00762894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Første utgave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62894" w:rsidRPr="00402C94" w:rsidRDefault="00762894" w:rsidP="00002AB7">
            <w:pPr>
              <w:spacing w:before="120"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01.12.2012</w:t>
            </w:r>
          </w:p>
        </w:tc>
      </w:tr>
      <w:tr w:rsidR="00762894" w:rsidRPr="00402C94" w:rsidTr="00002AB7">
        <w:trPr>
          <w:cantSplit/>
          <w:trHeight w:val="20"/>
        </w:trPr>
        <w:tc>
          <w:tcPr>
            <w:tcW w:w="60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762894" w:rsidRDefault="00762894" w:rsidP="00762894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Andre utgave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62894" w:rsidRDefault="00762894" w:rsidP="00002AB7">
            <w:pPr>
              <w:spacing w:before="120"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01.12.2013</w:t>
            </w:r>
          </w:p>
        </w:tc>
      </w:tr>
      <w:tr w:rsidR="00762894" w:rsidRPr="00402C94" w:rsidTr="00002AB7">
        <w:trPr>
          <w:cantSplit/>
          <w:trHeight w:val="20"/>
        </w:trPr>
        <w:tc>
          <w:tcPr>
            <w:tcW w:w="60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EA78DD" w:rsidRDefault="00762894" w:rsidP="00762894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 xml:space="preserve">Korrigert RGB- og </w:t>
            </w:r>
            <w:proofErr w:type="spellStart"/>
            <w:r>
              <w:rPr>
                <w:rFonts w:ascii="Helvetica" w:hAnsi="Helvetica"/>
                <w:sz w:val="16"/>
              </w:rPr>
              <w:t>hexadesimal</w:t>
            </w:r>
            <w:proofErr w:type="spellEnd"/>
            <w:r>
              <w:rPr>
                <w:rFonts w:ascii="Helvetica" w:hAnsi="Helvetica"/>
                <w:sz w:val="16"/>
              </w:rPr>
              <w:t xml:space="preserve">-fargekoder på formål 1120, 1121 og 1122. </w:t>
            </w:r>
          </w:p>
          <w:p w:rsidR="00EA78DD" w:rsidRDefault="00762894" w:rsidP="00762894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T</w:t>
            </w:r>
            <w:r w:rsidR="00EA78DD">
              <w:rPr>
                <w:rFonts w:ascii="Helvetica" w:hAnsi="Helvetica"/>
                <w:sz w:val="16"/>
              </w:rPr>
              <w:t xml:space="preserve">att ut </w:t>
            </w:r>
            <w:proofErr w:type="spellStart"/>
            <w:r w:rsidR="00EA78DD">
              <w:rPr>
                <w:rFonts w:ascii="Helvetica" w:hAnsi="Helvetica"/>
                <w:sz w:val="16"/>
              </w:rPr>
              <w:t>SvpDetaljeringSone</w:t>
            </w:r>
            <w:proofErr w:type="spellEnd"/>
            <w:r>
              <w:rPr>
                <w:rFonts w:ascii="Helvetica" w:hAnsi="Helvetica"/>
                <w:sz w:val="16"/>
              </w:rPr>
              <w:t xml:space="preserve"> </w:t>
            </w:r>
          </w:p>
          <w:p w:rsidR="00EA78DD" w:rsidRDefault="00EA78DD" w:rsidP="00762894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Lagt in måle- og avstandslinje</w:t>
            </w:r>
            <w:r w:rsidR="00762894">
              <w:rPr>
                <w:rFonts w:ascii="Helvetica" w:hAnsi="Helvetica"/>
                <w:sz w:val="16"/>
              </w:rPr>
              <w:t xml:space="preserve"> </w:t>
            </w:r>
          </w:p>
          <w:p w:rsidR="00EA78DD" w:rsidRDefault="00EA78DD" w:rsidP="00EA78DD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L</w:t>
            </w:r>
            <w:r w:rsidR="00762894">
              <w:rPr>
                <w:rFonts w:ascii="Helvetica" w:hAnsi="Helvetica"/>
                <w:sz w:val="16"/>
              </w:rPr>
              <w:t>agt inn RGB-</w:t>
            </w:r>
            <w:r>
              <w:rPr>
                <w:rFonts w:ascii="Helvetica" w:hAnsi="Helvetica"/>
                <w:sz w:val="16"/>
              </w:rPr>
              <w:t>kode for fjernvarmeledning 1169</w:t>
            </w:r>
            <w:r w:rsidR="00762894">
              <w:rPr>
                <w:rFonts w:ascii="Helvetica" w:hAnsi="Helvetica"/>
                <w:sz w:val="16"/>
              </w:rPr>
              <w:t xml:space="preserve"> </w:t>
            </w:r>
          </w:p>
          <w:p w:rsidR="00EA78DD" w:rsidRDefault="00EA78DD" w:rsidP="00EA78DD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E</w:t>
            </w:r>
            <w:r w:rsidR="00762894">
              <w:rPr>
                <w:rFonts w:ascii="Helvetica" w:hAnsi="Helvetica"/>
                <w:sz w:val="16"/>
              </w:rPr>
              <w:t xml:space="preserve">ndret </w:t>
            </w:r>
            <w:proofErr w:type="spellStart"/>
            <w:r w:rsidR="00762894">
              <w:rPr>
                <w:rFonts w:ascii="Helvetica" w:hAnsi="Helvetica"/>
                <w:sz w:val="16"/>
              </w:rPr>
              <w:t>lovreferanse</w:t>
            </w:r>
            <w:proofErr w:type="spellEnd"/>
            <w:r w:rsidR="00762894">
              <w:rPr>
                <w:rFonts w:ascii="Helvetica" w:hAnsi="Helvetica"/>
                <w:sz w:val="16"/>
              </w:rPr>
              <w:t xml:space="preserve"> til </w:t>
            </w:r>
            <w:proofErr w:type="spellStart"/>
            <w:r w:rsidR="00762894">
              <w:rPr>
                <w:rFonts w:ascii="Helvetica" w:hAnsi="Helvetica"/>
                <w:sz w:val="16"/>
              </w:rPr>
              <w:t>BåndleggingSone</w:t>
            </w:r>
            <w:proofErr w:type="spellEnd"/>
            <w:r w:rsidR="00762894">
              <w:rPr>
                <w:rFonts w:ascii="Helvetica" w:hAnsi="Helvetica"/>
                <w:sz w:val="16"/>
              </w:rPr>
              <w:t xml:space="preserve"> 770 og 771</w:t>
            </w:r>
            <w:r>
              <w:rPr>
                <w:rFonts w:ascii="Helvetica" w:hAnsi="Helvetica"/>
                <w:sz w:val="16"/>
              </w:rPr>
              <w:t xml:space="preserve"> </w:t>
            </w:r>
          </w:p>
          <w:p w:rsidR="00762894" w:rsidRDefault="00EA78DD" w:rsidP="00EA78DD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 xml:space="preserve">Lagt inn to nye lovlige koder for </w:t>
            </w:r>
            <w:proofErr w:type="spellStart"/>
            <w:r>
              <w:rPr>
                <w:rFonts w:ascii="Helvetica" w:hAnsi="Helvetica"/>
                <w:sz w:val="16"/>
              </w:rPr>
              <w:t>SvpAngittHensyn</w:t>
            </w:r>
            <w:proofErr w:type="spellEnd"/>
            <w:r>
              <w:rPr>
                <w:rFonts w:ascii="Helvetica" w:hAnsi="Helvetica"/>
                <w:sz w:val="16"/>
              </w:rPr>
              <w:t>, kodene 530 og 560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62894" w:rsidRDefault="00EA78DD" w:rsidP="00002AB7">
            <w:pPr>
              <w:spacing w:before="120"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17.12.2013</w:t>
            </w:r>
          </w:p>
        </w:tc>
      </w:tr>
      <w:tr w:rsidR="00692C5F" w:rsidRPr="00402C94" w:rsidTr="00002AB7">
        <w:trPr>
          <w:cantSplit/>
          <w:trHeight w:val="20"/>
        </w:trPr>
        <w:tc>
          <w:tcPr>
            <w:tcW w:w="60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692C5F" w:rsidRPr="00BC11C6" w:rsidRDefault="00692C5F">
            <w:pPr>
              <w:numPr>
                <w:ilvl w:val="0"/>
                <w:numId w:val="12"/>
              </w:numPr>
              <w:spacing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Lagt inn nye formål: Hundegård (1180), energianlegg (151</w:t>
            </w:r>
            <w:r w:rsidR="00BC11C6">
              <w:rPr>
                <w:rFonts w:ascii="Helvetica" w:hAnsi="Helvetica"/>
                <w:sz w:val="16"/>
              </w:rPr>
              <w:t>0</w:t>
            </w:r>
            <w:r>
              <w:rPr>
                <w:rFonts w:ascii="Helvetica" w:hAnsi="Helvetica"/>
                <w:sz w:val="16"/>
              </w:rPr>
              <w:t>)</w:t>
            </w:r>
            <w:r w:rsidR="00BC11C6">
              <w:rPr>
                <w:rFonts w:ascii="Helvetica" w:hAnsi="Helvetica"/>
                <w:sz w:val="16"/>
              </w:rPr>
              <w:t>, bolig/forretning/næring (1802), bolig/næring (1804), forretning/næring (1810) og kollektivholdeplass (2073)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92C5F" w:rsidRDefault="00BC11C6">
            <w:pPr>
              <w:spacing w:before="120" w:after="0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z w:val="16"/>
              </w:rPr>
              <w:t>01.12.2015</w:t>
            </w:r>
          </w:p>
        </w:tc>
      </w:tr>
    </w:tbl>
    <w:p w:rsidR="00762894" w:rsidRPr="00762894" w:rsidRDefault="00762894" w:rsidP="00762894"/>
    <w:p w:rsidR="003F1598" w:rsidRDefault="003F1598" w:rsidP="003F1598"/>
    <w:p w:rsidR="003F1598" w:rsidRPr="003F1598" w:rsidRDefault="003F1598" w:rsidP="003F1598"/>
    <w:sectPr w:rsidR="003F1598" w:rsidRPr="003F1598" w:rsidSect="00762894">
      <w:pgSz w:w="11907" w:h="16840" w:code="9"/>
      <w:pgMar w:top="1134" w:right="1247" w:bottom="1134" w:left="136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2DE" w:rsidRDefault="000E42DE" w:rsidP="00970171">
      <w:pPr>
        <w:spacing w:after="0"/>
      </w:pPr>
      <w:r>
        <w:separator/>
      </w:r>
    </w:p>
  </w:endnote>
  <w:endnote w:type="continuationSeparator" w:id="0">
    <w:p w:rsidR="000E42DE" w:rsidRDefault="000E42DE" w:rsidP="009701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pCentury Old Style">
    <w:panose1 w:val="02030603060405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_PBL-symbol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2DE" w:rsidRPr="000D01E7" w:rsidRDefault="000E42DE" w:rsidP="00E15402">
    <w:pPr>
      <w:pStyle w:val="Bunntekst"/>
      <w:pBdr>
        <w:top w:val="single" w:sz="12" w:space="1" w:color="auto"/>
      </w:pBdr>
      <w:jc w:val="center"/>
      <w:rPr>
        <w:rFonts w:ascii="Cambria" w:hAnsi="Cambria"/>
      </w:rPr>
    </w:pPr>
    <w:r w:rsidRPr="000D01E7">
      <w:rPr>
        <w:rFonts w:ascii="Cambria" w:hAnsi="Cambria"/>
      </w:rPr>
      <w:t xml:space="preserve">Side </w:t>
    </w:r>
    <w:r w:rsidRPr="000D01E7">
      <w:rPr>
        <w:rFonts w:ascii="Cambria" w:hAnsi="Cambria"/>
      </w:rPr>
      <w:fldChar w:fldCharType="begin"/>
    </w:r>
    <w:r w:rsidRPr="000D01E7">
      <w:rPr>
        <w:rFonts w:ascii="Cambria" w:hAnsi="Cambria"/>
      </w:rPr>
      <w:instrText xml:space="preserve">PAGE </w:instrText>
    </w:r>
    <w:r w:rsidRPr="000D01E7">
      <w:rPr>
        <w:rFonts w:ascii="Cambria" w:hAnsi="Cambria"/>
      </w:rPr>
      <w:fldChar w:fldCharType="separate"/>
    </w:r>
    <w:r w:rsidR="00382412">
      <w:rPr>
        <w:rFonts w:ascii="Cambria" w:hAnsi="Cambria"/>
        <w:noProof/>
      </w:rPr>
      <w:t>16</w:t>
    </w:r>
    <w:r w:rsidRPr="000D01E7">
      <w:rPr>
        <w:rFonts w:ascii="Cambria" w:hAnsi="Cambria"/>
      </w:rPr>
      <w:fldChar w:fldCharType="end"/>
    </w:r>
    <w:r w:rsidRPr="000D01E7">
      <w:rPr>
        <w:rFonts w:ascii="Cambria" w:hAnsi="Cambria"/>
      </w:rPr>
      <w:t xml:space="preserve"> av </w:t>
    </w:r>
    <w:r w:rsidR="00382412">
      <w:fldChar w:fldCharType="begin"/>
    </w:r>
    <w:r w:rsidR="00382412">
      <w:instrText xml:space="preserve"> NUMPAGES </w:instrText>
    </w:r>
    <w:r w:rsidR="00382412">
      <w:fldChar w:fldCharType="separate"/>
    </w:r>
    <w:r w:rsidR="00382412">
      <w:rPr>
        <w:noProof/>
      </w:rPr>
      <w:t>16</w:t>
    </w:r>
    <w:r w:rsidR="00382412">
      <w:rPr>
        <w:noProof/>
      </w:rPr>
      <w:fldChar w:fldCharType="end"/>
    </w:r>
  </w:p>
  <w:p w:rsidR="000E42DE" w:rsidRPr="0055636F" w:rsidRDefault="000E42DE" w:rsidP="0055636F">
    <w:pPr>
      <w:pStyle w:val="Bunntekst"/>
    </w:pPr>
    <w:r w:rsidRPr="0055636F">
      <w:t xml:space="preserve"> Spesifikasjon for tegneregler – arealplaner etter Svalbardmiljøloven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2DE" w:rsidRDefault="000E42DE">
    <w:pPr>
      <w:pStyle w:val="Bunntekst"/>
      <w:pBdr>
        <w:top w:val="single" w:sz="12" w:space="1" w:color="auto"/>
      </w:pBdr>
    </w:pPr>
    <w:r>
      <w:tab/>
    </w:r>
    <w: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30</w:t>
    </w:r>
    <w:r>
      <w:rPr>
        <w:rStyle w:val="Sidetall"/>
      </w:rPr>
      <w:fldChar w:fldCharType="end"/>
    </w:r>
    <w:bookmarkStart w:id="28" w:name="_Toc430062369"/>
    <w:bookmarkStart w:id="29" w:name="_Toc430062522"/>
    <w:bookmarkStart w:id="30" w:name="_Toc430062553"/>
    <w:bookmarkStart w:id="31" w:name="_Toc430062586"/>
    <w:bookmarkStart w:id="32" w:name="_Toc430062636"/>
    <w:bookmarkStart w:id="33" w:name="_Toc430062714"/>
    <w:bookmarkStart w:id="34" w:name="_Toc430062827"/>
    <w:bookmarkStart w:id="35" w:name="_Toc430062936"/>
    <w:bookmarkStart w:id="36" w:name="_Toc430062983"/>
    <w:bookmarkStart w:id="37" w:name="_Toc430063056"/>
    <w:bookmarkStart w:id="38" w:name="_Toc430063359"/>
    <w:bookmarkStart w:id="39" w:name="_Toc430137199"/>
    <w:bookmarkStart w:id="40" w:name="_Toc430137302"/>
    <w:bookmarkStart w:id="41" w:name="_Toc430137362"/>
    <w:bookmarkStart w:id="42" w:name="_Toc430137753"/>
    <w:bookmarkStart w:id="43" w:name="_Toc430152293"/>
    <w:bookmarkStart w:id="44" w:name="_Toc430408995"/>
    <w:bookmarkStart w:id="45" w:name="_Toc430409146"/>
    <w:bookmarkStart w:id="46" w:name="_Toc430409452"/>
    <w:bookmarkStart w:id="47" w:name="_Toc430481840"/>
    <w:bookmarkStart w:id="48" w:name="_Toc430574040"/>
    <w:bookmarkStart w:id="49" w:name="_Toc430574094"/>
    <w:bookmarkStart w:id="50" w:name="_Toc430586747"/>
    <w:bookmarkStart w:id="51" w:name="_Toc430655216"/>
    <w:bookmarkStart w:id="52" w:name="_Toc430750116"/>
    <w:bookmarkStart w:id="53" w:name="_Toc431174471"/>
    <w:bookmarkStart w:id="54" w:name="_Toc431174565"/>
    <w:bookmarkStart w:id="55" w:name="_Toc431174668"/>
    <w:bookmarkStart w:id="56" w:name="_Toc431174743"/>
    <w:bookmarkStart w:id="57" w:name="_Toc431174838"/>
    <w:bookmarkStart w:id="58" w:name="_Toc431174950"/>
    <w:bookmarkStart w:id="59" w:name="_Toc431175019"/>
    <w:bookmarkStart w:id="60" w:name="_Toc431175947"/>
    <w:bookmarkStart w:id="61" w:name="_Toc464441462"/>
    <w:r>
      <w:rPr>
        <w:rStyle w:val="Sidetall"/>
      </w:rPr>
      <w:t xml:space="preserve"> </w:t>
    </w:r>
    <w:proofErr w:type="gramStart"/>
    <w:r>
      <w:rPr>
        <w:rStyle w:val="Sidetall"/>
      </w:rPr>
      <w:t xml:space="preserve">av  </w:t>
    </w:r>
    <w:proofErr w:type="gramEnd"/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382412">
      <w:rPr>
        <w:rStyle w:val="Sidetall"/>
        <w:noProof/>
      </w:rPr>
      <w:t>16</w:t>
    </w:r>
    <w:r>
      <w:rPr>
        <w:rStyle w:val="Sidetall"/>
      </w:rPr>
      <w:fldChar w:fldCharType="end"/>
    </w:r>
    <w:bookmarkStart w:id="62" w:name="_Toc365431753"/>
    <w:bookmarkStart w:id="63" w:name="_Toc430053369"/>
    <w:bookmarkStart w:id="64" w:name="_Toc430053459"/>
    <w:bookmarkStart w:id="65" w:name="_Toc430053783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2DE" w:rsidRDefault="000E42DE" w:rsidP="00970171">
      <w:pPr>
        <w:spacing w:after="0"/>
      </w:pPr>
      <w:r>
        <w:separator/>
      </w:r>
    </w:p>
  </w:footnote>
  <w:footnote w:type="continuationSeparator" w:id="0">
    <w:p w:rsidR="000E42DE" w:rsidRDefault="000E42DE" w:rsidP="009701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4DFADFF4"/>
    <w:lvl w:ilvl="0">
      <w:start w:val="1"/>
      <w:numFmt w:val="decimal"/>
      <w:pStyle w:val="Overskrift1"/>
      <w:lvlText w:val="%1."/>
      <w:legacy w:legacy="1" w:legacySpace="57" w:legacyIndent="0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3"/>
      </w:rPr>
    </w:lvl>
    <w:lvl w:ilvl="1">
      <w:start w:val="1"/>
      <w:numFmt w:val="decimal"/>
      <w:lvlText w:val="%1.%2"/>
      <w:legacy w:legacy="1" w:legacySpace="57" w:legacyIndent="0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3"/>
      </w:rPr>
    </w:lvl>
    <w:lvl w:ilvl="2">
      <w:start w:val="1"/>
      <w:numFmt w:val="decimal"/>
      <w:lvlText w:val="%1.%2.%3"/>
      <w:legacy w:legacy="1" w:legacySpace="57" w:legacyIndent="0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3"/>
      </w:rPr>
    </w:lvl>
    <w:lvl w:ilvl="3">
      <w:start w:val="1"/>
      <w:numFmt w:val="decimal"/>
      <w:pStyle w:val="Overskrift4"/>
      <w:lvlText w:val="%1.%2.%3.%4"/>
      <w:legacy w:legacy="1" w:legacySpace="57" w:legacyIndent="0"/>
      <w:lvlJc w:val="left"/>
      <w:pPr>
        <w:ind w:left="1418"/>
      </w:pPr>
      <w:rPr>
        <w:rFonts w:ascii="Times New Roman" w:hAnsi="Times New Roman" w:cs="Times New Roman" w:hint="default"/>
        <w:b/>
        <w:i w:val="0"/>
        <w:sz w:val="23"/>
      </w:rPr>
    </w:lvl>
    <w:lvl w:ilvl="4">
      <w:start w:val="1"/>
      <w:numFmt w:val="decimal"/>
      <w:pStyle w:val="Overskrift5"/>
      <w:lvlText w:val="%1.%2.%3.%4.%5"/>
      <w:legacy w:legacy="1" w:legacySpace="57" w:legacyIndent="0"/>
      <w:lvlJc w:val="left"/>
      <w:pPr>
        <w:ind w:left="1418"/>
      </w:pPr>
      <w:rPr>
        <w:rFonts w:ascii="Times New Roman" w:hAnsi="Times New Roman" w:cs="Times New Roman" w:hint="default"/>
        <w:b/>
        <w:i w:val="0"/>
        <w:sz w:val="23"/>
      </w:rPr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1A840F6"/>
    <w:multiLevelType w:val="multilevel"/>
    <w:tmpl w:val="A134F092"/>
    <w:lvl w:ilvl="0">
      <w:start w:val="1"/>
      <w:numFmt w:val="decimal"/>
      <w:pStyle w:val="Overskrift3"/>
      <w:lvlText w:val="2.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146761B1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3" w15:restartNumberingAfterBreak="0">
    <w:nsid w:val="17AC5890"/>
    <w:multiLevelType w:val="multilevel"/>
    <w:tmpl w:val="B1B628B4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53151ADB"/>
    <w:multiLevelType w:val="hybridMultilevel"/>
    <w:tmpl w:val="54D876EE"/>
    <w:lvl w:ilvl="0" w:tplc="1598CB16">
      <w:start w:val="1"/>
      <w:numFmt w:val="decimal"/>
      <w:pStyle w:val="Overskrift2"/>
      <w:lvlText w:val="2.%1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6777FE"/>
    <w:multiLevelType w:val="hybridMultilevel"/>
    <w:tmpl w:val="594C4A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C37A6"/>
    <w:multiLevelType w:val="hybridMultilevel"/>
    <w:tmpl w:val="3DEE1C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C528E"/>
    <w:multiLevelType w:val="hybridMultilevel"/>
    <w:tmpl w:val="AB985828"/>
    <w:lvl w:ilvl="0" w:tplc="0444F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  <w:num w:numId="12">
    <w:abstractNumId w:val="7"/>
  </w:num>
  <w:num w:numId="13">
    <w:abstractNumId w:val="2"/>
  </w:num>
  <w:num w:numId="1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164"/>
    <w:rsid w:val="00001ACB"/>
    <w:rsid w:val="00002AB7"/>
    <w:rsid w:val="0000367C"/>
    <w:rsid w:val="000054B6"/>
    <w:rsid w:val="00005CBB"/>
    <w:rsid w:val="00010986"/>
    <w:rsid w:val="000156E5"/>
    <w:rsid w:val="00036F4D"/>
    <w:rsid w:val="0005594E"/>
    <w:rsid w:val="000651F9"/>
    <w:rsid w:val="00074970"/>
    <w:rsid w:val="00075E24"/>
    <w:rsid w:val="000824C5"/>
    <w:rsid w:val="00092684"/>
    <w:rsid w:val="0009787A"/>
    <w:rsid w:val="00097B0C"/>
    <w:rsid w:val="000A09C4"/>
    <w:rsid w:val="000A6BBD"/>
    <w:rsid w:val="000B12C9"/>
    <w:rsid w:val="000C04DB"/>
    <w:rsid w:val="000C2C65"/>
    <w:rsid w:val="000C3B48"/>
    <w:rsid w:val="000D01E7"/>
    <w:rsid w:val="000D0F37"/>
    <w:rsid w:val="000D3CAF"/>
    <w:rsid w:val="000D5CA7"/>
    <w:rsid w:val="000D7928"/>
    <w:rsid w:val="000D7F2D"/>
    <w:rsid w:val="000E42DE"/>
    <w:rsid w:val="000E57E5"/>
    <w:rsid w:val="000F4624"/>
    <w:rsid w:val="00105E4A"/>
    <w:rsid w:val="00110267"/>
    <w:rsid w:val="001118E7"/>
    <w:rsid w:val="00112FF0"/>
    <w:rsid w:val="00122284"/>
    <w:rsid w:val="001404A9"/>
    <w:rsid w:val="001431D9"/>
    <w:rsid w:val="0014328B"/>
    <w:rsid w:val="00145F16"/>
    <w:rsid w:val="00152710"/>
    <w:rsid w:val="00157A71"/>
    <w:rsid w:val="00166249"/>
    <w:rsid w:val="0016643A"/>
    <w:rsid w:val="001749E3"/>
    <w:rsid w:val="00174C82"/>
    <w:rsid w:val="00175C44"/>
    <w:rsid w:val="00180E62"/>
    <w:rsid w:val="00182A3C"/>
    <w:rsid w:val="00182B00"/>
    <w:rsid w:val="00184301"/>
    <w:rsid w:val="00190BA9"/>
    <w:rsid w:val="00193031"/>
    <w:rsid w:val="001A2221"/>
    <w:rsid w:val="001A71EF"/>
    <w:rsid w:val="001A7337"/>
    <w:rsid w:val="001A738F"/>
    <w:rsid w:val="001A773F"/>
    <w:rsid w:val="001B1FD0"/>
    <w:rsid w:val="001B2B06"/>
    <w:rsid w:val="001B646B"/>
    <w:rsid w:val="001C100A"/>
    <w:rsid w:val="001C295F"/>
    <w:rsid w:val="001C35D7"/>
    <w:rsid w:val="001D04A6"/>
    <w:rsid w:val="001D3A90"/>
    <w:rsid w:val="001E6394"/>
    <w:rsid w:val="001E6D2D"/>
    <w:rsid w:val="001E7DA5"/>
    <w:rsid w:val="001F08D9"/>
    <w:rsid w:val="001F2A25"/>
    <w:rsid w:val="00200BA0"/>
    <w:rsid w:val="00204912"/>
    <w:rsid w:val="00207727"/>
    <w:rsid w:val="00214D1C"/>
    <w:rsid w:val="0022081A"/>
    <w:rsid w:val="00221C24"/>
    <w:rsid w:val="0022674A"/>
    <w:rsid w:val="0023244D"/>
    <w:rsid w:val="00232AF9"/>
    <w:rsid w:val="002370F8"/>
    <w:rsid w:val="00237A0A"/>
    <w:rsid w:val="00243510"/>
    <w:rsid w:val="00252FFF"/>
    <w:rsid w:val="00253813"/>
    <w:rsid w:val="0025412C"/>
    <w:rsid w:val="002552EA"/>
    <w:rsid w:val="002560D2"/>
    <w:rsid w:val="00260AFA"/>
    <w:rsid w:val="0026230F"/>
    <w:rsid w:val="00265C6A"/>
    <w:rsid w:val="00265D9C"/>
    <w:rsid w:val="00280817"/>
    <w:rsid w:val="0028283E"/>
    <w:rsid w:val="002A0584"/>
    <w:rsid w:val="002B4682"/>
    <w:rsid w:val="002C510F"/>
    <w:rsid w:val="002D3EE2"/>
    <w:rsid w:val="002D4A7D"/>
    <w:rsid w:val="002E0487"/>
    <w:rsid w:val="002E0E3F"/>
    <w:rsid w:val="002F05A3"/>
    <w:rsid w:val="002F16B4"/>
    <w:rsid w:val="002F519A"/>
    <w:rsid w:val="00300CC7"/>
    <w:rsid w:val="00307AF7"/>
    <w:rsid w:val="0031106E"/>
    <w:rsid w:val="00311C51"/>
    <w:rsid w:val="00317743"/>
    <w:rsid w:val="003216AB"/>
    <w:rsid w:val="00321BBE"/>
    <w:rsid w:val="00323158"/>
    <w:rsid w:val="0032372C"/>
    <w:rsid w:val="0032383D"/>
    <w:rsid w:val="0032579A"/>
    <w:rsid w:val="00326C8F"/>
    <w:rsid w:val="0032701A"/>
    <w:rsid w:val="0034001B"/>
    <w:rsid w:val="00344FEF"/>
    <w:rsid w:val="003454D3"/>
    <w:rsid w:val="0035746C"/>
    <w:rsid w:val="00361711"/>
    <w:rsid w:val="0036363E"/>
    <w:rsid w:val="00366C83"/>
    <w:rsid w:val="003731E7"/>
    <w:rsid w:val="00373EE3"/>
    <w:rsid w:val="003741CF"/>
    <w:rsid w:val="00382412"/>
    <w:rsid w:val="00386888"/>
    <w:rsid w:val="003903F1"/>
    <w:rsid w:val="0039249A"/>
    <w:rsid w:val="00397EC3"/>
    <w:rsid w:val="003A19C5"/>
    <w:rsid w:val="003A3313"/>
    <w:rsid w:val="003A6FE8"/>
    <w:rsid w:val="003B2A0F"/>
    <w:rsid w:val="003B2AF2"/>
    <w:rsid w:val="003B47AF"/>
    <w:rsid w:val="003C2E32"/>
    <w:rsid w:val="003D696E"/>
    <w:rsid w:val="003E377D"/>
    <w:rsid w:val="003E4AA7"/>
    <w:rsid w:val="003E4DED"/>
    <w:rsid w:val="003F1598"/>
    <w:rsid w:val="003F28B3"/>
    <w:rsid w:val="003F320F"/>
    <w:rsid w:val="003F7DB1"/>
    <w:rsid w:val="003F7F92"/>
    <w:rsid w:val="00402C94"/>
    <w:rsid w:val="004067CE"/>
    <w:rsid w:val="004074AB"/>
    <w:rsid w:val="00407E30"/>
    <w:rsid w:val="00407F84"/>
    <w:rsid w:val="00410F01"/>
    <w:rsid w:val="00412204"/>
    <w:rsid w:val="00430FD8"/>
    <w:rsid w:val="004343EE"/>
    <w:rsid w:val="00440EB8"/>
    <w:rsid w:val="004521C2"/>
    <w:rsid w:val="00454838"/>
    <w:rsid w:val="00461822"/>
    <w:rsid w:val="004625D1"/>
    <w:rsid w:val="004635DC"/>
    <w:rsid w:val="004644F7"/>
    <w:rsid w:val="004705D6"/>
    <w:rsid w:val="00475080"/>
    <w:rsid w:val="004A3FCB"/>
    <w:rsid w:val="004A53B4"/>
    <w:rsid w:val="004A68B2"/>
    <w:rsid w:val="004B570E"/>
    <w:rsid w:val="004C118F"/>
    <w:rsid w:val="004C44AC"/>
    <w:rsid w:val="004C4BE6"/>
    <w:rsid w:val="004C6378"/>
    <w:rsid w:val="004D07AA"/>
    <w:rsid w:val="004D2A97"/>
    <w:rsid w:val="004D466E"/>
    <w:rsid w:val="004D4A89"/>
    <w:rsid w:val="004D56C5"/>
    <w:rsid w:val="004E431F"/>
    <w:rsid w:val="004E5A0B"/>
    <w:rsid w:val="004E7FBF"/>
    <w:rsid w:val="004F27E7"/>
    <w:rsid w:val="004F55E4"/>
    <w:rsid w:val="0050563B"/>
    <w:rsid w:val="005064DD"/>
    <w:rsid w:val="0051255E"/>
    <w:rsid w:val="00515B37"/>
    <w:rsid w:val="00523745"/>
    <w:rsid w:val="00536FE9"/>
    <w:rsid w:val="00547BEE"/>
    <w:rsid w:val="0055636F"/>
    <w:rsid w:val="0056177F"/>
    <w:rsid w:val="005631A8"/>
    <w:rsid w:val="00566407"/>
    <w:rsid w:val="00571D5B"/>
    <w:rsid w:val="005722BB"/>
    <w:rsid w:val="0058141C"/>
    <w:rsid w:val="00584272"/>
    <w:rsid w:val="005873C5"/>
    <w:rsid w:val="0059022E"/>
    <w:rsid w:val="00591888"/>
    <w:rsid w:val="00595BD3"/>
    <w:rsid w:val="00596A7F"/>
    <w:rsid w:val="005A3834"/>
    <w:rsid w:val="005A6B89"/>
    <w:rsid w:val="005B1916"/>
    <w:rsid w:val="005C41C4"/>
    <w:rsid w:val="005C5875"/>
    <w:rsid w:val="005D1649"/>
    <w:rsid w:val="005D6735"/>
    <w:rsid w:val="005D79F5"/>
    <w:rsid w:val="005E091B"/>
    <w:rsid w:val="005F4477"/>
    <w:rsid w:val="0060147E"/>
    <w:rsid w:val="00606664"/>
    <w:rsid w:val="00614A7C"/>
    <w:rsid w:val="00614D05"/>
    <w:rsid w:val="00614E21"/>
    <w:rsid w:val="00615367"/>
    <w:rsid w:val="00616B51"/>
    <w:rsid w:val="00617D4B"/>
    <w:rsid w:val="006221A3"/>
    <w:rsid w:val="0062471B"/>
    <w:rsid w:val="00630703"/>
    <w:rsid w:val="00631BC3"/>
    <w:rsid w:val="006330F7"/>
    <w:rsid w:val="0063625F"/>
    <w:rsid w:val="00636BAE"/>
    <w:rsid w:val="00644AC2"/>
    <w:rsid w:val="00653E40"/>
    <w:rsid w:val="0065440F"/>
    <w:rsid w:val="00664D1A"/>
    <w:rsid w:val="006778C3"/>
    <w:rsid w:val="00677FE2"/>
    <w:rsid w:val="0068638B"/>
    <w:rsid w:val="006876FC"/>
    <w:rsid w:val="00687864"/>
    <w:rsid w:val="00692C5F"/>
    <w:rsid w:val="006A5331"/>
    <w:rsid w:val="006A5758"/>
    <w:rsid w:val="006C0129"/>
    <w:rsid w:val="006C06EB"/>
    <w:rsid w:val="006C5C94"/>
    <w:rsid w:val="006C682B"/>
    <w:rsid w:val="006D35CB"/>
    <w:rsid w:val="006D3EA0"/>
    <w:rsid w:val="006E0E5D"/>
    <w:rsid w:val="006E2D59"/>
    <w:rsid w:val="006E5B7A"/>
    <w:rsid w:val="006F7F8C"/>
    <w:rsid w:val="00702151"/>
    <w:rsid w:val="007038D9"/>
    <w:rsid w:val="00707BA6"/>
    <w:rsid w:val="0071757A"/>
    <w:rsid w:val="007176D2"/>
    <w:rsid w:val="00725505"/>
    <w:rsid w:val="0073113B"/>
    <w:rsid w:val="00736950"/>
    <w:rsid w:val="00741C42"/>
    <w:rsid w:val="00746A49"/>
    <w:rsid w:val="007532C7"/>
    <w:rsid w:val="00756800"/>
    <w:rsid w:val="007612B7"/>
    <w:rsid w:val="00762894"/>
    <w:rsid w:val="007635DB"/>
    <w:rsid w:val="00764B23"/>
    <w:rsid w:val="00764EEA"/>
    <w:rsid w:val="00774728"/>
    <w:rsid w:val="00775F76"/>
    <w:rsid w:val="00776C28"/>
    <w:rsid w:val="007806C4"/>
    <w:rsid w:val="007857BA"/>
    <w:rsid w:val="007B502B"/>
    <w:rsid w:val="007C0857"/>
    <w:rsid w:val="007D5EC7"/>
    <w:rsid w:val="007E4005"/>
    <w:rsid w:val="007F0EEB"/>
    <w:rsid w:val="007F1BE5"/>
    <w:rsid w:val="007F3141"/>
    <w:rsid w:val="007F6987"/>
    <w:rsid w:val="0080340D"/>
    <w:rsid w:val="00804051"/>
    <w:rsid w:val="00804E5D"/>
    <w:rsid w:val="00814FC5"/>
    <w:rsid w:val="008154DF"/>
    <w:rsid w:val="00821B44"/>
    <w:rsid w:val="00823045"/>
    <w:rsid w:val="00824358"/>
    <w:rsid w:val="0082523E"/>
    <w:rsid w:val="008361D8"/>
    <w:rsid w:val="0084366A"/>
    <w:rsid w:val="00845595"/>
    <w:rsid w:val="008513D9"/>
    <w:rsid w:val="0085255A"/>
    <w:rsid w:val="00863951"/>
    <w:rsid w:val="008755C5"/>
    <w:rsid w:val="00882373"/>
    <w:rsid w:val="008830A8"/>
    <w:rsid w:val="00883DF3"/>
    <w:rsid w:val="00887894"/>
    <w:rsid w:val="008911F9"/>
    <w:rsid w:val="00893ECA"/>
    <w:rsid w:val="00894DFB"/>
    <w:rsid w:val="008969AA"/>
    <w:rsid w:val="008977D3"/>
    <w:rsid w:val="00897DA5"/>
    <w:rsid w:val="008A19A2"/>
    <w:rsid w:val="008A5C4D"/>
    <w:rsid w:val="008A67C4"/>
    <w:rsid w:val="008B2A65"/>
    <w:rsid w:val="008C14B6"/>
    <w:rsid w:val="008D5E1A"/>
    <w:rsid w:val="008D762D"/>
    <w:rsid w:val="008E152E"/>
    <w:rsid w:val="008E4DFC"/>
    <w:rsid w:val="008F0A63"/>
    <w:rsid w:val="008F692F"/>
    <w:rsid w:val="008F72BC"/>
    <w:rsid w:val="00903E68"/>
    <w:rsid w:val="00907AD7"/>
    <w:rsid w:val="00920B37"/>
    <w:rsid w:val="00921A97"/>
    <w:rsid w:val="00922164"/>
    <w:rsid w:val="009238A3"/>
    <w:rsid w:val="009377C2"/>
    <w:rsid w:val="009434A1"/>
    <w:rsid w:val="009448CF"/>
    <w:rsid w:val="00950D68"/>
    <w:rsid w:val="009553ED"/>
    <w:rsid w:val="009568D0"/>
    <w:rsid w:val="0095792C"/>
    <w:rsid w:val="00957B29"/>
    <w:rsid w:val="00962382"/>
    <w:rsid w:val="009651F7"/>
    <w:rsid w:val="00965D23"/>
    <w:rsid w:val="009664A7"/>
    <w:rsid w:val="00970171"/>
    <w:rsid w:val="00974274"/>
    <w:rsid w:val="009756BB"/>
    <w:rsid w:val="00985A9D"/>
    <w:rsid w:val="00992238"/>
    <w:rsid w:val="009A3FB3"/>
    <w:rsid w:val="009B4FBF"/>
    <w:rsid w:val="009D0C24"/>
    <w:rsid w:val="009D2861"/>
    <w:rsid w:val="009D4DAB"/>
    <w:rsid w:val="009D4E20"/>
    <w:rsid w:val="009F793C"/>
    <w:rsid w:val="00A04988"/>
    <w:rsid w:val="00A17EC3"/>
    <w:rsid w:val="00A234C4"/>
    <w:rsid w:val="00A57262"/>
    <w:rsid w:val="00A66205"/>
    <w:rsid w:val="00A827C6"/>
    <w:rsid w:val="00A87349"/>
    <w:rsid w:val="00A92028"/>
    <w:rsid w:val="00A96A66"/>
    <w:rsid w:val="00AB10EF"/>
    <w:rsid w:val="00AB4F9D"/>
    <w:rsid w:val="00AB6E62"/>
    <w:rsid w:val="00AC2AC4"/>
    <w:rsid w:val="00AC2D2F"/>
    <w:rsid w:val="00AC405D"/>
    <w:rsid w:val="00AD1FF1"/>
    <w:rsid w:val="00AD4B87"/>
    <w:rsid w:val="00AE0C7E"/>
    <w:rsid w:val="00AE3216"/>
    <w:rsid w:val="00AE3A2D"/>
    <w:rsid w:val="00B003A3"/>
    <w:rsid w:val="00B038AD"/>
    <w:rsid w:val="00B11F47"/>
    <w:rsid w:val="00B13B27"/>
    <w:rsid w:val="00B161D6"/>
    <w:rsid w:val="00B167F7"/>
    <w:rsid w:val="00B17C4A"/>
    <w:rsid w:val="00B208A5"/>
    <w:rsid w:val="00B24616"/>
    <w:rsid w:val="00B25BED"/>
    <w:rsid w:val="00B3572E"/>
    <w:rsid w:val="00B35CA2"/>
    <w:rsid w:val="00B36582"/>
    <w:rsid w:val="00B4331F"/>
    <w:rsid w:val="00B43B1B"/>
    <w:rsid w:val="00B509F8"/>
    <w:rsid w:val="00B5210C"/>
    <w:rsid w:val="00B54A8E"/>
    <w:rsid w:val="00B61401"/>
    <w:rsid w:val="00B663D3"/>
    <w:rsid w:val="00B70CAA"/>
    <w:rsid w:val="00B747CB"/>
    <w:rsid w:val="00B7531F"/>
    <w:rsid w:val="00B76483"/>
    <w:rsid w:val="00B77E19"/>
    <w:rsid w:val="00B820E0"/>
    <w:rsid w:val="00B83A22"/>
    <w:rsid w:val="00B94AD1"/>
    <w:rsid w:val="00B9724D"/>
    <w:rsid w:val="00BA722E"/>
    <w:rsid w:val="00BB00A9"/>
    <w:rsid w:val="00BB0149"/>
    <w:rsid w:val="00BB517E"/>
    <w:rsid w:val="00BC11C6"/>
    <w:rsid w:val="00BC11F1"/>
    <w:rsid w:val="00BC7E5F"/>
    <w:rsid w:val="00BD2FE4"/>
    <w:rsid w:val="00BD7613"/>
    <w:rsid w:val="00BE57B1"/>
    <w:rsid w:val="00BE7D12"/>
    <w:rsid w:val="00BF7B81"/>
    <w:rsid w:val="00C06188"/>
    <w:rsid w:val="00C124DE"/>
    <w:rsid w:val="00C129DB"/>
    <w:rsid w:val="00C13DDF"/>
    <w:rsid w:val="00C17361"/>
    <w:rsid w:val="00C2391A"/>
    <w:rsid w:val="00C2537B"/>
    <w:rsid w:val="00C3361E"/>
    <w:rsid w:val="00C36A41"/>
    <w:rsid w:val="00C43EE5"/>
    <w:rsid w:val="00C4602B"/>
    <w:rsid w:val="00C51489"/>
    <w:rsid w:val="00C53165"/>
    <w:rsid w:val="00C55E2F"/>
    <w:rsid w:val="00C669EB"/>
    <w:rsid w:val="00C705B2"/>
    <w:rsid w:val="00C7496C"/>
    <w:rsid w:val="00C86687"/>
    <w:rsid w:val="00C9276E"/>
    <w:rsid w:val="00C96319"/>
    <w:rsid w:val="00CA24F2"/>
    <w:rsid w:val="00CA27F2"/>
    <w:rsid w:val="00CB2D46"/>
    <w:rsid w:val="00CC1BA5"/>
    <w:rsid w:val="00CC2A4F"/>
    <w:rsid w:val="00CC6255"/>
    <w:rsid w:val="00CD356E"/>
    <w:rsid w:val="00CD6E66"/>
    <w:rsid w:val="00CE0505"/>
    <w:rsid w:val="00CF0CEF"/>
    <w:rsid w:val="00CF74B1"/>
    <w:rsid w:val="00D11C6D"/>
    <w:rsid w:val="00D14FB6"/>
    <w:rsid w:val="00D15C43"/>
    <w:rsid w:val="00D26599"/>
    <w:rsid w:val="00D26DFB"/>
    <w:rsid w:val="00D37764"/>
    <w:rsid w:val="00D533BE"/>
    <w:rsid w:val="00D62F3E"/>
    <w:rsid w:val="00D72A16"/>
    <w:rsid w:val="00D76129"/>
    <w:rsid w:val="00D819A8"/>
    <w:rsid w:val="00D82958"/>
    <w:rsid w:val="00D9076D"/>
    <w:rsid w:val="00DA20DF"/>
    <w:rsid w:val="00DA3B06"/>
    <w:rsid w:val="00DA6786"/>
    <w:rsid w:val="00DB23E9"/>
    <w:rsid w:val="00DB58FD"/>
    <w:rsid w:val="00DC0431"/>
    <w:rsid w:val="00DC34E7"/>
    <w:rsid w:val="00DC5B73"/>
    <w:rsid w:val="00DD2F50"/>
    <w:rsid w:val="00DD3259"/>
    <w:rsid w:val="00DD3524"/>
    <w:rsid w:val="00DE0DB6"/>
    <w:rsid w:val="00DE3A6D"/>
    <w:rsid w:val="00DF04EB"/>
    <w:rsid w:val="00DF328C"/>
    <w:rsid w:val="00DF4212"/>
    <w:rsid w:val="00E0008F"/>
    <w:rsid w:val="00E00BCF"/>
    <w:rsid w:val="00E10597"/>
    <w:rsid w:val="00E137EF"/>
    <w:rsid w:val="00E141CF"/>
    <w:rsid w:val="00E15402"/>
    <w:rsid w:val="00E2040C"/>
    <w:rsid w:val="00E218FF"/>
    <w:rsid w:val="00E248B1"/>
    <w:rsid w:val="00E24D0B"/>
    <w:rsid w:val="00E25068"/>
    <w:rsid w:val="00E276DB"/>
    <w:rsid w:val="00E31C99"/>
    <w:rsid w:val="00E46180"/>
    <w:rsid w:val="00E47ABB"/>
    <w:rsid w:val="00E569DE"/>
    <w:rsid w:val="00E57155"/>
    <w:rsid w:val="00E6755E"/>
    <w:rsid w:val="00E67F1F"/>
    <w:rsid w:val="00E754E9"/>
    <w:rsid w:val="00E760DC"/>
    <w:rsid w:val="00E764D7"/>
    <w:rsid w:val="00E85B26"/>
    <w:rsid w:val="00E91CC9"/>
    <w:rsid w:val="00E931F7"/>
    <w:rsid w:val="00E9378C"/>
    <w:rsid w:val="00E94D9F"/>
    <w:rsid w:val="00EA0E13"/>
    <w:rsid w:val="00EA1FFC"/>
    <w:rsid w:val="00EA3261"/>
    <w:rsid w:val="00EA78DD"/>
    <w:rsid w:val="00EB5652"/>
    <w:rsid w:val="00EC1A87"/>
    <w:rsid w:val="00EC5664"/>
    <w:rsid w:val="00ED3849"/>
    <w:rsid w:val="00ED3BB3"/>
    <w:rsid w:val="00ED654B"/>
    <w:rsid w:val="00ED656E"/>
    <w:rsid w:val="00ED6FB2"/>
    <w:rsid w:val="00EE146B"/>
    <w:rsid w:val="00EE7918"/>
    <w:rsid w:val="00EE7AAC"/>
    <w:rsid w:val="00EF023F"/>
    <w:rsid w:val="00EF12A0"/>
    <w:rsid w:val="00F01B75"/>
    <w:rsid w:val="00F04762"/>
    <w:rsid w:val="00F0785E"/>
    <w:rsid w:val="00F144B4"/>
    <w:rsid w:val="00F20E55"/>
    <w:rsid w:val="00F216F1"/>
    <w:rsid w:val="00F24AEF"/>
    <w:rsid w:val="00F27E3A"/>
    <w:rsid w:val="00F32549"/>
    <w:rsid w:val="00F41EE2"/>
    <w:rsid w:val="00F43AEF"/>
    <w:rsid w:val="00F52ED9"/>
    <w:rsid w:val="00F54D46"/>
    <w:rsid w:val="00F5554F"/>
    <w:rsid w:val="00F6300A"/>
    <w:rsid w:val="00F634EF"/>
    <w:rsid w:val="00F64422"/>
    <w:rsid w:val="00F70420"/>
    <w:rsid w:val="00F746B8"/>
    <w:rsid w:val="00F75ACB"/>
    <w:rsid w:val="00F77181"/>
    <w:rsid w:val="00F83758"/>
    <w:rsid w:val="00F90A70"/>
    <w:rsid w:val="00F90D06"/>
    <w:rsid w:val="00F97DFD"/>
    <w:rsid w:val="00FA0BF8"/>
    <w:rsid w:val="00FC736F"/>
    <w:rsid w:val="00FD13F5"/>
    <w:rsid w:val="00FD3904"/>
    <w:rsid w:val="00FD4294"/>
    <w:rsid w:val="00FD4C8B"/>
    <w:rsid w:val="00FE24CF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7CBAE0-A3D9-4C41-88CE-FB5516FD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iPriority="0" w:unhideWhenUsed="1"/>
    <w:lsdException w:name="index 7" w:locked="1" w:semiHidden="1" w:uiPriority="0" w:unhideWhenUsed="1"/>
    <w:lsdException w:name="index 8" w:locked="1" w:semiHidden="1" w:uiPriority="0" w:unhideWhenUsed="1"/>
    <w:lsdException w:name="index 9" w:locked="1" w:semiHidden="1" w:uiPriority="0" w:unhideWhenUsed="1"/>
    <w:lsdException w:name="toc 1" w:locked="1" w:semiHidden="1" w:uiPriority="0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locked="1" w:semiHidden="1" w:uiPriority="0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iPriority="0" w:unhideWhenUsed="1"/>
    <w:lsdException w:name="index heading" w:locked="1" w:semiHidden="1" w:uiPriority="0" w:unhideWhenUsed="1"/>
    <w:lsdException w:name="caption" w:locked="1" w:semiHidden="1" w:uiPriority="0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locked="1" w:semiHidden="1" w:uiPriority="0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F9"/>
    <w:pPr>
      <w:spacing w:after="120"/>
      <w:jc w:val="both"/>
    </w:pPr>
    <w:rPr>
      <w:rFonts w:asciiTheme="minorHAnsi" w:hAnsiTheme="minorHAnsi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D9076D"/>
    <w:pPr>
      <w:keepNext/>
      <w:keepLines/>
      <w:numPr>
        <w:numId w:val="7"/>
      </w:numPr>
      <w:spacing w:before="240"/>
      <w:ind w:hanging="567"/>
      <w:outlineLvl w:val="0"/>
    </w:pPr>
    <w:rPr>
      <w:b/>
      <w:caps/>
      <w:kern w:val="28"/>
      <w:sz w:val="28"/>
    </w:rPr>
  </w:style>
  <w:style w:type="paragraph" w:styleId="Overskrift2">
    <w:name w:val="heading 2"/>
    <w:basedOn w:val="Overskrift1"/>
    <w:next w:val="Normal"/>
    <w:link w:val="Overskrift2Tegn"/>
    <w:qFormat/>
    <w:rsid w:val="0055636F"/>
    <w:pPr>
      <w:numPr>
        <w:numId w:val="8"/>
      </w:numPr>
      <w:spacing w:before="360" w:after="60"/>
      <w:outlineLvl w:val="1"/>
    </w:pPr>
    <w:rPr>
      <w:caps w:val="0"/>
    </w:rPr>
  </w:style>
  <w:style w:type="paragraph" w:styleId="Overskrift3">
    <w:name w:val="heading 3"/>
    <w:basedOn w:val="Overskrift2"/>
    <w:next w:val="Normal"/>
    <w:link w:val="Overskrift3Tegn"/>
    <w:uiPriority w:val="99"/>
    <w:qFormat/>
    <w:rsid w:val="00741C42"/>
    <w:pPr>
      <w:numPr>
        <w:numId w:val="9"/>
      </w:numPr>
      <w:spacing w:before="240" w:after="240"/>
      <w:outlineLvl w:val="2"/>
    </w:pPr>
    <w:rPr>
      <w:sz w:val="26"/>
      <w:szCs w:val="26"/>
    </w:rPr>
  </w:style>
  <w:style w:type="paragraph" w:styleId="Overskrift4">
    <w:name w:val="heading 4"/>
    <w:basedOn w:val="Overskrift3"/>
    <w:next w:val="Normal"/>
    <w:link w:val="Overskrift4Tegn"/>
    <w:uiPriority w:val="99"/>
    <w:qFormat/>
    <w:rsid w:val="00D9076D"/>
    <w:pPr>
      <w:numPr>
        <w:ilvl w:val="3"/>
        <w:numId w:val="1"/>
      </w:numPr>
      <w:ind w:hanging="1134"/>
      <w:outlineLvl w:val="3"/>
    </w:pPr>
  </w:style>
  <w:style w:type="paragraph" w:styleId="Overskrift5">
    <w:name w:val="heading 5"/>
    <w:basedOn w:val="Overskrift3"/>
    <w:next w:val="Normal"/>
    <w:link w:val="Overskrift5Tegn"/>
    <w:uiPriority w:val="99"/>
    <w:qFormat/>
    <w:rsid w:val="00D9076D"/>
    <w:pPr>
      <w:numPr>
        <w:ilvl w:val="4"/>
        <w:numId w:val="2"/>
      </w:numPr>
      <w:ind w:hanging="1134"/>
      <w:outlineLvl w:val="4"/>
    </w:pPr>
  </w:style>
  <w:style w:type="paragraph" w:styleId="Overskrift6">
    <w:name w:val="heading 6"/>
    <w:basedOn w:val="Overskrift3"/>
    <w:next w:val="Normal"/>
    <w:link w:val="Overskrift6Tegn"/>
    <w:uiPriority w:val="99"/>
    <w:qFormat/>
    <w:rsid w:val="00D9076D"/>
    <w:pPr>
      <w:numPr>
        <w:ilvl w:val="5"/>
        <w:numId w:val="3"/>
      </w:numPr>
      <w:outlineLvl w:val="5"/>
    </w:pPr>
  </w:style>
  <w:style w:type="paragraph" w:styleId="Overskrift7">
    <w:name w:val="heading 7"/>
    <w:basedOn w:val="Overskrift6"/>
    <w:next w:val="Normal"/>
    <w:link w:val="Overskrift7Tegn"/>
    <w:uiPriority w:val="99"/>
    <w:qFormat/>
    <w:rsid w:val="00D9076D"/>
    <w:pPr>
      <w:numPr>
        <w:ilvl w:val="6"/>
        <w:numId w:val="4"/>
      </w:numPr>
      <w:outlineLvl w:val="6"/>
    </w:pPr>
  </w:style>
  <w:style w:type="paragraph" w:styleId="Overskrift8">
    <w:name w:val="heading 8"/>
    <w:basedOn w:val="Overskrift6"/>
    <w:next w:val="Normal"/>
    <w:link w:val="Overskrift8Tegn"/>
    <w:uiPriority w:val="99"/>
    <w:qFormat/>
    <w:rsid w:val="00D9076D"/>
    <w:pPr>
      <w:numPr>
        <w:ilvl w:val="7"/>
        <w:numId w:val="5"/>
      </w:numPr>
      <w:outlineLvl w:val="7"/>
    </w:pPr>
  </w:style>
  <w:style w:type="paragraph" w:styleId="Overskrift9">
    <w:name w:val="heading 9"/>
    <w:basedOn w:val="Overskrift6"/>
    <w:next w:val="Normal"/>
    <w:link w:val="Overskrift9Tegn"/>
    <w:uiPriority w:val="99"/>
    <w:qFormat/>
    <w:rsid w:val="00D9076D"/>
    <w:pPr>
      <w:numPr>
        <w:ilvl w:val="8"/>
        <w:numId w:val="6"/>
      </w:numPr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922164"/>
    <w:rPr>
      <w:rFonts w:asciiTheme="minorHAnsi" w:hAnsiTheme="minorHAnsi"/>
      <w:b/>
      <w:caps/>
      <w:kern w:val="28"/>
      <w:sz w:val="28"/>
      <w:szCs w:val="20"/>
    </w:rPr>
  </w:style>
  <w:style w:type="character" w:customStyle="1" w:styleId="Overskrift2Tegn">
    <w:name w:val="Overskrift 2 Tegn"/>
    <w:basedOn w:val="Standardskriftforavsnitt"/>
    <w:link w:val="Overskrift2"/>
    <w:locked/>
    <w:rsid w:val="0055636F"/>
    <w:rPr>
      <w:rFonts w:asciiTheme="minorHAnsi" w:hAnsiTheme="minorHAnsi"/>
      <w:b/>
      <w:kern w:val="28"/>
      <w:sz w:val="28"/>
      <w:szCs w:val="20"/>
    </w:rPr>
  </w:style>
  <w:style w:type="character" w:customStyle="1" w:styleId="Overskrift3Tegn">
    <w:name w:val="Overskrift 3 Tegn"/>
    <w:basedOn w:val="Standardskriftforavsnitt"/>
    <w:link w:val="Overskrift3"/>
    <w:uiPriority w:val="99"/>
    <w:locked/>
    <w:rsid w:val="00741C42"/>
    <w:rPr>
      <w:rFonts w:ascii="Cambria" w:hAnsi="Cambria"/>
      <w:b/>
      <w:kern w:val="28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character" w:customStyle="1" w:styleId="Overskrift5Tegn">
    <w:name w:val="Overskrift 5 Tegn"/>
    <w:basedOn w:val="Standardskriftforavsnitt"/>
    <w:link w:val="Overskrift5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character" w:customStyle="1" w:styleId="Overskrift7Tegn">
    <w:name w:val="Overskrift 7 Tegn"/>
    <w:basedOn w:val="Standardskriftforavsnitt"/>
    <w:link w:val="Overskrift7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character" w:customStyle="1" w:styleId="Overskrift8Tegn">
    <w:name w:val="Overskrift 8 Tegn"/>
    <w:basedOn w:val="Standardskriftforavsnitt"/>
    <w:link w:val="Overskrift8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character" w:customStyle="1" w:styleId="Overskrift9Tegn">
    <w:name w:val="Overskrift 9 Tegn"/>
    <w:basedOn w:val="Standardskriftforavsnitt"/>
    <w:link w:val="Overskrift9"/>
    <w:uiPriority w:val="99"/>
    <w:locked/>
    <w:rsid w:val="00922164"/>
    <w:rPr>
      <w:rFonts w:ascii="Cambria" w:hAnsi="Cambria"/>
      <w:b/>
      <w:kern w:val="28"/>
      <w:sz w:val="26"/>
      <w:szCs w:val="26"/>
    </w:rPr>
  </w:style>
  <w:style w:type="paragraph" w:styleId="Bildetekst">
    <w:name w:val="caption"/>
    <w:basedOn w:val="Normal"/>
    <w:next w:val="Normal"/>
    <w:link w:val="BildetekstTegn"/>
    <w:qFormat/>
    <w:rsid w:val="00D9076D"/>
    <w:pPr>
      <w:spacing w:before="120" w:line="300" w:lineRule="exact"/>
    </w:pPr>
    <w:rPr>
      <w:b/>
    </w:rPr>
  </w:style>
  <w:style w:type="paragraph" w:styleId="Avsenderadresse">
    <w:name w:val="envelope return"/>
    <w:basedOn w:val="Normal"/>
    <w:semiHidden/>
    <w:rsid w:val="00D9076D"/>
    <w:rPr>
      <w:sz w:val="20"/>
    </w:rPr>
  </w:style>
  <w:style w:type="paragraph" w:styleId="Dokumentkart">
    <w:name w:val="Document Map"/>
    <w:basedOn w:val="Normal"/>
    <w:link w:val="DokumentkartTegn"/>
    <w:semiHidden/>
    <w:rsid w:val="00D9076D"/>
    <w:pPr>
      <w:shd w:val="clear" w:color="auto" w:fill="000080"/>
    </w:pPr>
    <w:rPr>
      <w:sz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274832"/>
    <w:rPr>
      <w:sz w:val="0"/>
      <w:szCs w:val="0"/>
    </w:rPr>
  </w:style>
  <w:style w:type="character" w:styleId="Fotnotereferanse">
    <w:name w:val="footnote reference"/>
    <w:basedOn w:val="Standardskriftforavsnitt"/>
    <w:semiHidden/>
    <w:rsid w:val="00D9076D"/>
    <w:rPr>
      <w:rFonts w:cs="Times New Roman"/>
      <w:vertAlign w:val="superscript"/>
    </w:rPr>
  </w:style>
  <w:style w:type="character" w:styleId="Fulgthyperkobling">
    <w:name w:val="FollowedHyperlink"/>
    <w:basedOn w:val="Standardskriftforavsnitt"/>
    <w:rsid w:val="00D9076D"/>
    <w:rPr>
      <w:rFonts w:cs="Times New Roman"/>
      <w:color w:val="800080"/>
      <w:u w:val="single"/>
    </w:rPr>
  </w:style>
  <w:style w:type="character" w:styleId="Hyperkobling">
    <w:name w:val="Hyperlink"/>
    <w:basedOn w:val="Standardskriftforavsnitt"/>
    <w:uiPriority w:val="99"/>
    <w:rsid w:val="00D9076D"/>
    <w:rPr>
      <w:rFonts w:cs="Times New Roman"/>
      <w:color w:val="0000FF"/>
      <w:u w:val="single"/>
    </w:rPr>
  </w:style>
  <w:style w:type="paragraph" w:styleId="Kildelisteoverskrift">
    <w:name w:val="toa heading"/>
    <w:basedOn w:val="Normal"/>
    <w:next w:val="Normal"/>
    <w:semiHidden/>
    <w:rsid w:val="00D9076D"/>
    <w:pPr>
      <w:spacing w:before="120"/>
    </w:pPr>
    <w:rPr>
      <w:b/>
      <w:sz w:val="20"/>
    </w:rPr>
  </w:style>
  <w:style w:type="paragraph" w:styleId="Konvoluttadresse">
    <w:name w:val="envelope address"/>
    <w:basedOn w:val="Normal"/>
    <w:semiHidden/>
    <w:rsid w:val="00D9076D"/>
    <w:pPr>
      <w:framePr w:w="7920" w:h="1980" w:hRule="exact" w:hSpace="141" w:wrap="auto" w:hAnchor="page" w:xAlign="center" w:yAlign="bottom"/>
      <w:ind w:left="2880"/>
    </w:pPr>
    <w:rPr>
      <w:sz w:val="20"/>
    </w:rPr>
  </w:style>
  <w:style w:type="character" w:styleId="Linjenummer">
    <w:name w:val="line number"/>
    <w:basedOn w:val="Standardskriftforavsnitt"/>
    <w:rsid w:val="00D9076D"/>
    <w:rPr>
      <w:rFonts w:cs="Times New Roman"/>
    </w:rPr>
  </w:style>
  <w:style w:type="paragraph" w:styleId="Meldingshode">
    <w:name w:val="Message Header"/>
    <w:basedOn w:val="Normal"/>
    <w:link w:val="MeldingshodeTegn"/>
    <w:semiHidden/>
    <w:rsid w:val="00D907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00" w:lineRule="exact"/>
      <w:ind w:left="1134" w:hanging="1134"/>
    </w:p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27483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rsid w:val="00D9076D"/>
    <w:rPr>
      <w:rFonts w:cs="Times New Roman"/>
      <w:sz w:val="16"/>
    </w:rPr>
  </w:style>
  <w:style w:type="paragraph" w:styleId="Rentekst">
    <w:name w:val="Plain Text"/>
    <w:basedOn w:val="Normal"/>
    <w:link w:val="RentekstTegn"/>
    <w:rsid w:val="00D9076D"/>
  </w:style>
  <w:style w:type="character" w:customStyle="1" w:styleId="RentekstTegn">
    <w:name w:val="Ren tekst Tegn"/>
    <w:basedOn w:val="Standardskriftforavsnitt"/>
    <w:link w:val="Rentekst"/>
    <w:uiPriority w:val="99"/>
    <w:locked/>
    <w:rsid w:val="00922164"/>
    <w:rPr>
      <w:rFonts w:ascii="DepCentury Old Style" w:hAnsi="DepCentury Old Style" w:cs="Times New Roman"/>
      <w:sz w:val="24"/>
    </w:rPr>
  </w:style>
  <w:style w:type="character" w:styleId="Sidetall">
    <w:name w:val="page number"/>
    <w:basedOn w:val="Standardskriftforavsnitt"/>
    <w:rsid w:val="0055636F"/>
    <w:rPr>
      <w:rFonts w:asciiTheme="minorHAnsi" w:hAnsiTheme="minorHAnsi" w:cs="Times New Roman"/>
      <w:sz w:val="28"/>
    </w:rPr>
  </w:style>
  <w:style w:type="character" w:styleId="Sluttnotereferanse">
    <w:name w:val="endnote reference"/>
    <w:basedOn w:val="Standardskriftforavsnitt"/>
    <w:semiHidden/>
    <w:rsid w:val="00D9076D"/>
    <w:rPr>
      <w:rFonts w:cs="Times New Roman"/>
      <w:vertAlign w:val="superscript"/>
    </w:rPr>
  </w:style>
  <w:style w:type="character" w:styleId="Sterk">
    <w:name w:val="Strong"/>
    <w:basedOn w:val="Standardskriftforavsnitt"/>
    <w:qFormat/>
    <w:rsid w:val="00D9076D"/>
    <w:rPr>
      <w:rFonts w:cs="Times New Roman"/>
      <w:b/>
    </w:rPr>
  </w:style>
  <w:style w:type="paragraph" w:styleId="Indeks1">
    <w:name w:val="index 1"/>
    <w:basedOn w:val="Normal"/>
    <w:next w:val="Normal"/>
    <w:autoRedefine/>
    <w:semiHidden/>
    <w:rsid w:val="00D9076D"/>
    <w:pPr>
      <w:ind w:left="200" w:hanging="200"/>
    </w:pPr>
  </w:style>
  <w:style w:type="paragraph" w:styleId="Stikkordregisteroverskrift">
    <w:name w:val="index heading"/>
    <w:basedOn w:val="Normal"/>
    <w:next w:val="Indeks1"/>
    <w:semiHidden/>
    <w:rsid w:val="00D9076D"/>
    <w:rPr>
      <w:b/>
    </w:rPr>
  </w:style>
  <w:style w:type="paragraph" w:styleId="Tittel">
    <w:name w:val="Title"/>
    <w:basedOn w:val="Normal"/>
    <w:next w:val="Normal"/>
    <w:link w:val="TittelTegn"/>
    <w:qFormat/>
    <w:rsid w:val="00D9076D"/>
    <w:pPr>
      <w:jc w:val="center"/>
    </w:pPr>
    <w:rPr>
      <w:b/>
      <w:caps/>
      <w:kern w:val="28"/>
    </w:rPr>
  </w:style>
  <w:style w:type="character" w:customStyle="1" w:styleId="TittelTegn">
    <w:name w:val="Tittel Tegn"/>
    <w:basedOn w:val="Standardskriftforavsnitt"/>
    <w:link w:val="Tittel"/>
    <w:uiPriority w:val="99"/>
    <w:locked/>
    <w:rsid w:val="00922164"/>
    <w:rPr>
      <w:rFonts w:ascii="DepCentury Old Style" w:hAnsi="DepCentury Old Style" w:cs="Times New Roman"/>
      <w:b/>
      <w:caps/>
      <w:kern w:val="28"/>
      <w:sz w:val="24"/>
    </w:rPr>
  </w:style>
  <w:style w:type="paragraph" w:styleId="Undertittel">
    <w:name w:val="Subtitle"/>
    <w:basedOn w:val="Normal"/>
    <w:next w:val="Normal"/>
    <w:link w:val="UndertittelTegn"/>
    <w:qFormat/>
    <w:rsid w:val="00D9076D"/>
    <w:pPr>
      <w:spacing w:after="60"/>
      <w:jc w:val="center"/>
    </w:pPr>
  </w:style>
  <w:style w:type="character" w:customStyle="1" w:styleId="UndertittelTegn">
    <w:name w:val="Undertittel Tegn"/>
    <w:basedOn w:val="Standardskriftforavsnitt"/>
    <w:link w:val="Undertittel"/>
    <w:uiPriority w:val="99"/>
    <w:locked/>
    <w:rsid w:val="00922164"/>
    <w:rPr>
      <w:rFonts w:ascii="DepCentury Old Style" w:hAnsi="DepCentury Old Style" w:cs="Times New Roman"/>
      <w:sz w:val="24"/>
    </w:rPr>
  </w:style>
  <w:style w:type="character" w:styleId="Utheving">
    <w:name w:val="Emphasis"/>
    <w:basedOn w:val="Standardskriftforavsnitt"/>
    <w:qFormat/>
    <w:rsid w:val="00D9076D"/>
    <w:rPr>
      <w:rFonts w:cs="Times New Roman"/>
      <w:b/>
    </w:rPr>
  </w:style>
  <w:style w:type="paragraph" w:customStyle="1" w:styleId="Brevtittel">
    <w:name w:val="Brevtittel"/>
    <w:basedOn w:val="Normal"/>
    <w:next w:val="Normal"/>
    <w:rsid w:val="00D9076D"/>
    <w:pPr>
      <w:spacing w:after="300" w:line="300" w:lineRule="exact"/>
    </w:pPr>
    <w:rPr>
      <w:b/>
      <w:caps/>
      <w:sz w:val="28"/>
    </w:rPr>
  </w:style>
  <w:style w:type="paragraph" w:styleId="Bunntekst">
    <w:name w:val="footer"/>
    <w:basedOn w:val="Normal"/>
    <w:link w:val="BunntekstTegn"/>
    <w:rsid w:val="00D9076D"/>
    <w:rPr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locked/>
    <w:rsid w:val="00922164"/>
    <w:rPr>
      <w:rFonts w:ascii="DepCentury Old Style" w:hAnsi="DepCentury Old Style" w:cs="Times New Roman"/>
    </w:rPr>
  </w:style>
  <w:style w:type="paragraph" w:styleId="Figurliste">
    <w:name w:val="table of figures"/>
    <w:basedOn w:val="Normal"/>
    <w:next w:val="Normal"/>
    <w:semiHidden/>
    <w:rsid w:val="00D9076D"/>
    <w:pPr>
      <w:tabs>
        <w:tab w:val="right" w:leader="dot" w:pos="9071"/>
      </w:tabs>
      <w:spacing w:line="300" w:lineRule="exact"/>
      <w:ind w:left="567" w:hanging="567"/>
    </w:pPr>
  </w:style>
  <w:style w:type="paragraph" w:styleId="INNH1">
    <w:name w:val="toc 1"/>
    <w:basedOn w:val="Normal"/>
    <w:next w:val="Normal"/>
    <w:autoRedefine/>
    <w:rsid w:val="00D9076D"/>
    <w:pPr>
      <w:tabs>
        <w:tab w:val="right" w:leader="dot" w:pos="9071"/>
      </w:tabs>
      <w:spacing w:line="300" w:lineRule="exact"/>
    </w:pPr>
  </w:style>
  <w:style w:type="paragraph" w:styleId="INNH2">
    <w:name w:val="toc 2"/>
    <w:basedOn w:val="Normal"/>
    <w:next w:val="Normal"/>
    <w:autoRedefine/>
    <w:uiPriority w:val="39"/>
    <w:rsid w:val="00922164"/>
    <w:pPr>
      <w:tabs>
        <w:tab w:val="left" w:pos="1134"/>
        <w:tab w:val="right" w:leader="dot" w:pos="9071"/>
      </w:tabs>
      <w:spacing w:before="120" w:after="0" w:line="300" w:lineRule="exact"/>
      <w:ind w:left="567"/>
    </w:pPr>
    <w:rPr>
      <w:rFonts w:ascii="Cambria" w:hAnsi="Cambria"/>
      <w:b/>
      <w:noProof/>
      <w:sz w:val="20"/>
    </w:rPr>
  </w:style>
  <w:style w:type="paragraph" w:styleId="INNH3">
    <w:name w:val="toc 3"/>
    <w:basedOn w:val="Normal"/>
    <w:next w:val="Normal"/>
    <w:autoRedefine/>
    <w:uiPriority w:val="39"/>
    <w:rsid w:val="00922164"/>
    <w:pPr>
      <w:tabs>
        <w:tab w:val="left" w:pos="1400"/>
        <w:tab w:val="right" w:leader="dot" w:pos="9071"/>
      </w:tabs>
      <w:spacing w:after="0" w:line="300" w:lineRule="exact"/>
      <w:ind w:left="567"/>
    </w:pPr>
  </w:style>
  <w:style w:type="paragraph" w:styleId="INNH4">
    <w:name w:val="toc 4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134"/>
    </w:pPr>
  </w:style>
  <w:style w:type="paragraph" w:styleId="INNH5">
    <w:name w:val="toc 5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134"/>
    </w:pPr>
  </w:style>
  <w:style w:type="paragraph" w:styleId="INNH6">
    <w:name w:val="toc 6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000"/>
    </w:pPr>
  </w:style>
  <w:style w:type="paragraph" w:styleId="INNH7">
    <w:name w:val="toc 7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200"/>
    </w:pPr>
  </w:style>
  <w:style w:type="paragraph" w:styleId="INNH8">
    <w:name w:val="toc 8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400"/>
    </w:pPr>
  </w:style>
  <w:style w:type="paragraph" w:styleId="INNH9">
    <w:name w:val="toc 9"/>
    <w:basedOn w:val="Normal"/>
    <w:next w:val="Normal"/>
    <w:autoRedefine/>
    <w:rsid w:val="00D9076D"/>
    <w:pPr>
      <w:tabs>
        <w:tab w:val="right" w:leader="dot" w:pos="9071"/>
      </w:tabs>
      <w:spacing w:line="300" w:lineRule="exact"/>
      <w:ind w:left="1600"/>
    </w:pPr>
  </w:style>
  <w:style w:type="paragraph" w:customStyle="1" w:styleId="Innrykk1">
    <w:name w:val="Innrykk_1"/>
    <w:basedOn w:val="Normal"/>
    <w:next w:val="Normal"/>
    <w:rsid w:val="00D9076D"/>
    <w:pPr>
      <w:spacing w:line="300" w:lineRule="exact"/>
      <w:ind w:left="567"/>
    </w:pPr>
  </w:style>
  <w:style w:type="paragraph" w:customStyle="1" w:styleId="Innrykk2">
    <w:name w:val="Innrykk_2"/>
    <w:basedOn w:val="Normal"/>
    <w:next w:val="Normal"/>
    <w:rsid w:val="00D9076D"/>
    <w:pPr>
      <w:spacing w:line="300" w:lineRule="exact"/>
      <w:ind w:left="1134"/>
    </w:pPr>
  </w:style>
  <w:style w:type="paragraph" w:styleId="Liste">
    <w:name w:val="List"/>
    <w:basedOn w:val="Normal"/>
    <w:next w:val="Normal"/>
    <w:semiHidden/>
    <w:rsid w:val="00D9076D"/>
    <w:pPr>
      <w:spacing w:line="300" w:lineRule="exact"/>
      <w:ind w:left="283" w:hanging="283"/>
    </w:pPr>
  </w:style>
  <w:style w:type="paragraph" w:customStyle="1" w:styleId="liste1">
    <w:name w:val="liste 1"/>
    <w:basedOn w:val="Liste"/>
    <w:next w:val="Normal"/>
    <w:rsid w:val="00D9076D"/>
  </w:style>
  <w:style w:type="paragraph" w:styleId="Makrotekst">
    <w:name w:val="macro"/>
    <w:link w:val="MakrotekstTegn"/>
    <w:semiHidden/>
    <w:rsid w:val="00D907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274832"/>
    <w:rPr>
      <w:rFonts w:ascii="Courier New" w:hAnsi="Courier New" w:cs="Courier New"/>
      <w:sz w:val="20"/>
      <w:szCs w:val="20"/>
    </w:rPr>
  </w:style>
  <w:style w:type="paragraph" w:customStyle="1" w:styleId="Nummerfortlpende">
    <w:name w:val="Nummer fortløpende"/>
    <w:basedOn w:val="Normal"/>
    <w:next w:val="Normal"/>
    <w:rsid w:val="00D9076D"/>
    <w:pPr>
      <w:ind w:left="567" w:hanging="567"/>
    </w:pPr>
  </w:style>
  <w:style w:type="paragraph" w:styleId="Nummerertliste">
    <w:name w:val="List Number"/>
    <w:basedOn w:val="Normal"/>
    <w:semiHidden/>
    <w:rsid w:val="00D9076D"/>
    <w:pPr>
      <w:ind w:left="567" w:hanging="567"/>
    </w:pPr>
  </w:style>
  <w:style w:type="paragraph" w:customStyle="1" w:styleId="Nummerliste2">
    <w:name w:val="Nummerliste_2"/>
    <w:basedOn w:val="Nummerertliste"/>
    <w:rsid w:val="00D9076D"/>
  </w:style>
  <w:style w:type="paragraph" w:customStyle="1" w:styleId="Nummerliste2luft">
    <w:name w:val="Nummerliste_2_luft"/>
    <w:basedOn w:val="Nummerliste2"/>
    <w:rsid w:val="00D9076D"/>
    <w:pPr>
      <w:spacing w:after="240"/>
    </w:pPr>
  </w:style>
  <w:style w:type="paragraph" w:customStyle="1" w:styleId="Nummerliste3">
    <w:name w:val="Nummerliste_3"/>
    <w:basedOn w:val="Nummerliste2"/>
    <w:rsid w:val="00D9076D"/>
  </w:style>
  <w:style w:type="paragraph" w:customStyle="1" w:styleId="Nummerliste3luft">
    <w:name w:val="Nummerliste_3_luft"/>
    <w:basedOn w:val="Nummerliste3"/>
    <w:rsid w:val="00D9076D"/>
    <w:pPr>
      <w:spacing w:after="240"/>
    </w:pPr>
  </w:style>
  <w:style w:type="paragraph" w:customStyle="1" w:styleId="Nummerlisteluft">
    <w:name w:val="Nummerliste_luft"/>
    <w:basedOn w:val="Nummerertliste"/>
    <w:rsid w:val="00D9076D"/>
    <w:pPr>
      <w:spacing w:after="240"/>
    </w:pPr>
  </w:style>
  <w:style w:type="paragraph" w:customStyle="1" w:styleId="NummerNiv1">
    <w:name w:val="NummerNivå 1"/>
    <w:basedOn w:val="Nummerlisteluft"/>
    <w:rsid w:val="00D9076D"/>
    <w:pPr>
      <w:spacing w:after="120"/>
    </w:pPr>
  </w:style>
  <w:style w:type="paragraph" w:styleId="Topptekst">
    <w:name w:val="header"/>
    <w:basedOn w:val="Normal"/>
    <w:link w:val="TopptekstTegn"/>
    <w:rsid w:val="00D9076D"/>
    <w:pPr>
      <w:tabs>
        <w:tab w:val="right" w:pos="9072"/>
      </w:tabs>
      <w:ind w:left="-1701" w:right="-1134"/>
      <w:jc w:val="center"/>
    </w:pPr>
    <w:rPr>
      <w:i/>
      <w:sz w:val="20"/>
    </w:rPr>
  </w:style>
  <w:style w:type="character" w:customStyle="1" w:styleId="TopptekstTegn">
    <w:name w:val="Topptekst Tegn"/>
    <w:basedOn w:val="Standardskriftforavsnitt"/>
    <w:link w:val="Topptekst"/>
    <w:uiPriority w:val="99"/>
    <w:locked/>
    <w:rsid w:val="00922164"/>
    <w:rPr>
      <w:rFonts w:ascii="DepCentury Old Style" w:hAnsi="DepCentury Old Style" w:cs="Times New Roman"/>
      <w:i/>
    </w:rPr>
  </w:style>
  <w:style w:type="paragraph" w:customStyle="1" w:styleId="Vedlegg">
    <w:name w:val="Vedlegg"/>
    <w:basedOn w:val="Normal"/>
    <w:next w:val="Normal"/>
    <w:rsid w:val="00D9076D"/>
    <w:pPr>
      <w:ind w:left="1701" w:hanging="1701"/>
    </w:pPr>
  </w:style>
  <w:style w:type="paragraph" w:customStyle="1" w:styleId="Brevoverskrift">
    <w:name w:val="Brevoverskrift"/>
    <w:basedOn w:val="Normal"/>
    <w:next w:val="Normal"/>
    <w:rsid w:val="00D9076D"/>
    <w:pPr>
      <w:spacing w:after="300" w:line="300" w:lineRule="exact"/>
    </w:pPr>
    <w:rPr>
      <w:b/>
      <w:sz w:val="28"/>
    </w:rPr>
  </w:style>
  <w:style w:type="paragraph" w:customStyle="1" w:styleId="underskrift">
    <w:name w:val="underskrift"/>
    <w:basedOn w:val="Normal"/>
    <w:next w:val="Normal"/>
    <w:rsid w:val="00D9076D"/>
    <w:pPr>
      <w:spacing w:line="300" w:lineRule="exact"/>
      <w:ind w:left="5387"/>
    </w:pPr>
  </w:style>
  <w:style w:type="paragraph" w:customStyle="1" w:styleId="DepHeading">
    <w:name w:val="DepHeading"/>
    <w:basedOn w:val="Normal"/>
    <w:rsid w:val="00D9076D"/>
    <w:pPr>
      <w:spacing w:before="20"/>
      <w:jc w:val="center"/>
    </w:pPr>
    <w:rPr>
      <w:b/>
      <w:color w:val="000000"/>
      <w:spacing w:val="10"/>
      <w:kern w:val="2"/>
      <w:sz w:val="23"/>
    </w:rPr>
  </w:style>
  <w:style w:type="paragraph" w:customStyle="1" w:styleId="DepKode">
    <w:name w:val="DepKode"/>
    <w:basedOn w:val="Normal"/>
    <w:rsid w:val="00D9076D"/>
    <w:pPr>
      <w:spacing w:before="80"/>
      <w:jc w:val="center"/>
    </w:pPr>
    <w:rPr>
      <w:rFonts w:ascii="Arial" w:hAnsi="Arial"/>
      <w:b/>
      <w:caps/>
      <w:color w:val="FFFFFF"/>
      <w:sz w:val="26"/>
    </w:rPr>
  </w:style>
  <w:style w:type="paragraph" w:customStyle="1" w:styleId="ingress">
    <w:name w:val="ingress"/>
    <w:basedOn w:val="Normal"/>
    <w:next w:val="Normal"/>
    <w:rsid w:val="00D9076D"/>
    <w:pPr>
      <w:spacing w:after="300" w:line="300" w:lineRule="exact"/>
    </w:pPr>
    <w:rPr>
      <w:b/>
    </w:rPr>
  </w:style>
  <w:style w:type="paragraph" w:styleId="Blokktekst">
    <w:name w:val="Block Text"/>
    <w:basedOn w:val="Normal"/>
    <w:semiHidden/>
    <w:rsid w:val="00D9076D"/>
    <w:pPr>
      <w:ind w:left="1440" w:right="1440"/>
    </w:pPr>
  </w:style>
  <w:style w:type="paragraph" w:styleId="Underskrift0">
    <w:name w:val="Signature"/>
    <w:basedOn w:val="Normal"/>
    <w:next w:val="Normal"/>
    <w:link w:val="UnderskriftTegn"/>
    <w:semiHidden/>
    <w:rsid w:val="00D9076D"/>
    <w:pPr>
      <w:ind w:left="4252"/>
    </w:pPr>
  </w:style>
  <w:style w:type="character" w:customStyle="1" w:styleId="UnderskriftTegn">
    <w:name w:val="Underskrift Tegn"/>
    <w:basedOn w:val="Standardskriftforavsnitt"/>
    <w:link w:val="Underskrift0"/>
    <w:uiPriority w:val="99"/>
    <w:semiHidden/>
    <w:rsid w:val="00274832"/>
    <w:rPr>
      <w:szCs w:val="20"/>
    </w:rPr>
  </w:style>
  <w:style w:type="paragraph" w:customStyle="1" w:styleId="x">
    <w:name w:val="x"/>
    <w:basedOn w:val="Normal"/>
    <w:rsid w:val="00D9076D"/>
    <w:pPr>
      <w:tabs>
        <w:tab w:val="left" w:pos="1134"/>
      </w:tabs>
      <w:ind w:left="-1701" w:right="-1134"/>
      <w:jc w:val="center"/>
    </w:pPr>
  </w:style>
  <w:style w:type="paragraph" w:styleId="Vanliginnrykk">
    <w:name w:val="Normal Indent"/>
    <w:basedOn w:val="Normal"/>
    <w:uiPriority w:val="99"/>
    <w:rsid w:val="00922164"/>
    <w:pPr>
      <w:ind w:left="708"/>
    </w:pPr>
  </w:style>
  <w:style w:type="paragraph" w:styleId="Indeks7">
    <w:name w:val="index 7"/>
    <w:basedOn w:val="Normal"/>
    <w:next w:val="Normal"/>
    <w:uiPriority w:val="99"/>
    <w:semiHidden/>
    <w:rsid w:val="00922164"/>
    <w:pPr>
      <w:spacing w:after="0"/>
      <w:ind w:left="1680" w:hanging="240"/>
      <w:jc w:val="left"/>
    </w:pPr>
    <w:rPr>
      <w:sz w:val="18"/>
    </w:rPr>
  </w:style>
  <w:style w:type="paragraph" w:styleId="Indeks6">
    <w:name w:val="index 6"/>
    <w:basedOn w:val="Normal"/>
    <w:next w:val="Normal"/>
    <w:uiPriority w:val="99"/>
    <w:semiHidden/>
    <w:rsid w:val="00922164"/>
    <w:pPr>
      <w:spacing w:after="0"/>
      <w:ind w:left="1440" w:hanging="240"/>
      <w:jc w:val="left"/>
    </w:pPr>
    <w:rPr>
      <w:sz w:val="18"/>
    </w:rPr>
  </w:style>
  <w:style w:type="paragraph" w:styleId="Indeks5">
    <w:name w:val="index 5"/>
    <w:basedOn w:val="Normal"/>
    <w:next w:val="Normal"/>
    <w:uiPriority w:val="99"/>
    <w:semiHidden/>
    <w:rsid w:val="00922164"/>
    <w:pPr>
      <w:spacing w:after="0"/>
      <w:ind w:left="1200" w:hanging="240"/>
      <w:jc w:val="left"/>
    </w:pPr>
    <w:rPr>
      <w:sz w:val="18"/>
    </w:rPr>
  </w:style>
  <w:style w:type="paragraph" w:styleId="Indeks4">
    <w:name w:val="index 4"/>
    <w:basedOn w:val="Normal"/>
    <w:next w:val="Normal"/>
    <w:uiPriority w:val="99"/>
    <w:semiHidden/>
    <w:rsid w:val="00922164"/>
    <w:pPr>
      <w:spacing w:after="0"/>
      <w:ind w:left="960" w:hanging="240"/>
      <w:jc w:val="left"/>
    </w:pPr>
    <w:rPr>
      <w:sz w:val="18"/>
    </w:rPr>
  </w:style>
  <w:style w:type="paragraph" w:styleId="Indeks3">
    <w:name w:val="index 3"/>
    <w:basedOn w:val="Normal"/>
    <w:next w:val="Normal"/>
    <w:uiPriority w:val="99"/>
    <w:semiHidden/>
    <w:rsid w:val="00922164"/>
    <w:pPr>
      <w:spacing w:after="0"/>
      <w:ind w:left="720" w:hanging="240"/>
      <w:jc w:val="left"/>
    </w:pPr>
    <w:rPr>
      <w:sz w:val="18"/>
    </w:rPr>
  </w:style>
  <w:style w:type="paragraph" w:styleId="Indeks2">
    <w:name w:val="index 2"/>
    <w:basedOn w:val="Normal"/>
    <w:next w:val="Normal"/>
    <w:uiPriority w:val="99"/>
    <w:semiHidden/>
    <w:rsid w:val="00922164"/>
    <w:pPr>
      <w:spacing w:after="0"/>
      <w:ind w:left="480" w:hanging="240"/>
      <w:jc w:val="left"/>
    </w:pPr>
    <w:rPr>
      <w:sz w:val="18"/>
    </w:rPr>
  </w:style>
  <w:style w:type="paragraph" w:styleId="Fotnotetekst">
    <w:name w:val="footnote text"/>
    <w:basedOn w:val="Normal"/>
    <w:link w:val="FotnotetekstTegn"/>
    <w:uiPriority w:val="99"/>
    <w:semiHidden/>
    <w:rsid w:val="00922164"/>
    <w:rPr>
      <w:sz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locked/>
    <w:rsid w:val="00922164"/>
    <w:rPr>
      <w:rFonts w:cs="Times New Roman"/>
    </w:rPr>
  </w:style>
  <w:style w:type="paragraph" w:customStyle="1" w:styleId="innr2">
    <w:name w:val="innr2"/>
    <w:basedOn w:val="Normal"/>
    <w:uiPriority w:val="99"/>
    <w:rsid w:val="00922164"/>
    <w:pPr>
      <w:spacing w:after="0"/>
      <w:ind w:left="1418" w:hanging="851"/>
      <w:jc w:val="left"/>
    </w:pPr>
    <w:rPr>
      <w:rFonts w:ascii="CG Times" w:hAnsi="CG Times"/>
      <w:color w:val="000000"/>
    </w:rPr>
  </w:style>
  <w:style w:type="paragraph" w:customStyle="1" w:styleId="innr3">
    <w:name w:val="innr3"/>
    <w:basedOn w:val="innr2"/>
    <w:uiPriority w:val="99"/>
    <w:rsid w:val="00922164"/>
  </w:style>
  <w:style w:type="paragraph" w:customStyle="1" w:styleId="list1">
    <w:name w:val="list1"/>
    <w:basedOn w:val="Normal"/>
    <w:uiPriority w:val="99"/>
    <w:rsid w:val="00922164"/>
    <w:pPr>
      <w:spacing w:after="0"/>
      <w:ind w:left="568" w:hanging="568"/>
      <w:jc w:val="left"/>
    </w:pPr>
    <w:rPr>
      <w:rFonts w:ascii="CG Times" w:hAnsi="CG Times"/>
      <w:color w:val="000000"/>
    </w:rPr>
  </w:style>
  <w:style w:type="paragraph" w:customStyle="1" w:styleId="serv">
    <w:name w:val="serv"/>
    <w:basedOn w:val="Normal"/>
    <w:uiPriority w:val="99"/>
    <w:rsid w:val="00922164"/>
    <w:pPr>
      <w:tabs>
        <w:tab w:val="left" w:pos="3828"/>
        <w:tab w:val="left" w:pos="4111"/>
      </w:tabs>
      <w:ind w:left="284" w:hanging="284"/>
      <w:jc w:val="left"/>
    </w:pPr>
    <w:rPr>
      <w:rFonts w:ascii="CG Times" w:hAnsi="CG Times"/>
    </w:rPr>
  </w:style>
  <w:style w:type="paragraph" w:customStyle="1" w:styleId="serv2">
    <w:name w:val="serv2"/>
    <w:basedOn w:val="Normal"/>
    <w:uiPriority w:val="99"/>
    <w:rsid w:val="00922164"/>
    <w:pPr>
      <w:tabs>
        <w:tab w:val="left" w:pos="2835"/>
        <w:tab w:val="left" w:pos="3119"/>
        <w:tab w:val="left" w:pos="5670"/>
        <w:tab w:val="left" w:pos="5954"/>
      </w:tabs>
      <w:ind w:left="284" w:hanging="284"/>
      <w:jc w:val="left"/>
    </w:pPr>
    <w:rPr>
      <w:rFonts w:ascii="CG Times" w:hAnsi="CG Times"/>
    </w:rPr>
  </w:style>
  <w:style w:type="paragraph" w:styleId="Brdtekst">
    <w:name w:val="Body Text"/>
    <w:basedOn w:val="Normal"/>
    <w:link w:val="BrdtekstTegn"/>
    <w:uiPriority w:val="99"/>
    <w:rsid w:val="00922164"/>
    <w:pPr>
      <w:ind w:right="282"/>
    </w:pPr>
  </w:style>
  <w:style w:type="character" w:customStyle="1" w:styleId="BrdtekstTegn">
    <w:name w:val="Brødtekst Tegn"/>
    <w:basedOn w:val="Standardskriftforavsnitt"/>
    <w:link w:val="Brdtekst"/>
    <w:uiPriority w:val="99"/>
    <w:locked/>
    <w:rsid w:val="00922164"/>
    <w:rPr>
      <w:rFonts w:cs="Times New Roman"/>
      <w:sz w:val="22"/>
    </w:rPr>
  </w:style>
  <w:style w:type="paragraph" w:styleId="Brdtekst2">
    <w:name w:val="Body Text 2"/>
    <w:basedOn w:val="Normal"/>
    <w:link w:val="Brdtekst2Tegn"/>
    <w:uiPriority w:val="99"/>
    <w:rsid w:val="00922164"/>
    <w:rPr>
      <w:color w:val="FF0000"/>
      <w:sz w:val="20"/>
    </w:rPr>
  </w:style>
  <w:style w:type="character" w:customStyle="1" w:styleId="Brdtekst2Tegn">
    <w:name w:val="Brødtekst 2 Tegn"/>
    <w:basedOn w:val="Standardskriftforavsnitt"/>
    <w:link w:val="Brdtekst2"/>
    <w:uiPriority w:val="99"/>
    <w:locked/>
    <w:rsid w:val="00922164"/>
    <w:rPr>
      <w:rFonts w:cs="Times New Roman"/>
      <w:color w:val="FF0000"/>
    </w:rPr>
  </w:style>
  <w:style w:type="paragraph" w:styleId="Brdtekst3">
    <w:name w:val="Body Text 3"/>
    <w:basedOn w:val="Normal"/>
    <w:link w:val="Brdtekst3Tegn"/>
    <w:uiPriority w:val="99"/>
    <w:rsid w:val="00922164"/>
    <w:pPr>
      <w:jc w:val="left"/>
    </w:pPr>
    <w:rPr>
      <w:color w:val="000080"/>
    </w:rPr>
  </w:style>
  <w:style w:type="character" w:customStyle="1" w:styleId="Brdtekst3Tegn">
    <w:name w:val="Brødtekst 3 Tegn"/>
    <w:basedOn w:val="Standardskriftforavsnitt"/>
    <w:link w:val="Brdtekst3"/>
    <w:uiPriority w:val="99"/>
    <w:locked/>
    <w:rsid w:val="00922164"/>
    <w:rPr>
      <w:rFonts w:cs="Times New Roman"/>
      <w:color w:val="000080"/>
      <w:sz w:val="22"/>
    </w:rPr>
  </w:style>
  <w:style w:type="paragraph" w:styleId="Indeks8">
    <w:name w:val="index 8"/>
    <w:basedOn w:val="Normal"/>
    <w:next w:val="Normal"/>
    <w:autoRedefine/>
    <w:uiPriority w:val="99"/>
    <w:semiHidden/>
    <w:rsid w:val="00922164"/>
    <w:pPr>
      <w:spacing w:after="0"/>
      <w:ind w:left="1920" w:hanging="240"/>
      <w:jc w:val="left"/>
    </w:pPr>
    <w:rPr>
      <w:sz w:val="18"/>
    </w:rPr>
  </w:style>
  <w:style w:type="paragraph" w:styleId="Indeks9">
    <w:name w:val="index 9"/>
    <w:basedOn w:val="Normal"/>
    <w:next w:val="Normal"/>
    <w:autoRedefine/>
    <w:uiPriority w:val="99"/>
    <w:semiHidden/>
    <w:rsid w:val="00922164"/>
    <w:pPr>
      <w:spacing w:after="0"/>
      <w:ind w:left="2160" w:hanging="240"/>
      <w:jc w:val="left"/>
    </w:pPr>
    <w:rPr>
      <w:sz w:val="18"/>
    </w:rPr>
  </w:style>
  <w:style w:type="paragraph" w:styleId="Brdtekstinnrykk">
    <w:name w:val="Body Text Indent"/>
    <w:basedOn w:val="Normal"/>
    <w:link w:val="BrdtekstinnrykkTegn"/>
    <w:uiPriority w:val="99"/>
    <w:rsid w:val="00922164"/>
    <w:pPr>
      <w:ind w:left="2268" w:hanging="2268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locked/>
    <w:rsid w:val="00922164"/>
    <w:rPr>
      <w:rFonts w:cs="Times New Roman"/>
      <w:sz w:val="22"/>
    </w:rPr>
  </w:style>
  <w:style w:type="paragraph" w:styleId="Brdtekstinnrykk2">
    <w:name w:val="Body Text Indent 2"/>
    <w:basedOn w:val="Normal"/>
    <w:link w:val="Brdtekstinnrykk2Tegn"/>
    <w:uiPriority w:val="99"/>
    <w:rsid w:val="00922164"/>
    <w:pPr>
      <w:ind w:left="2127" w:hanging="2127"/>
      <w:jc w:val="left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locked/>
    <w:rsid w:val="00922164"/>
    <w:rPr>
      <w:rFonts w:cs="Times New Roman"/>
      <w:sz w:val="22"/>
    </w:rPr>
  </w:style>
  <w:style w:type="paragraph" w:styleId="Brdtekstinnrykk3">
    <w:name w:val="Body Text Indent 3"/>
    <w:basedOn w:val="Normal"/>
    <w:link w:val="Brdtekstinnrykk3Tegn"/>
    <w:uiPriority w:val="99"/>
    <w:rsid w:val="00922164"/>
    <w:pPr>
      <w:ind w:left="709" w:firstLine="709"/>
    </w:pPr>
  </w:style>
  <w:style w:type="character" w:customStyle="1" w:styleId="Brdtekstinnrykk3Tegn">
    <w:name w:val="Brødtekstinnrykk 3 Tegn"/>
    <w:basedOn w:val="Standardskriftforavsnitt"/>
    <w:link w:val="Brdtekstinnrykk3"/>
    <w:uiPriority w:val="99"/>
    <w:locked/>
    <w:rsid w:val="00922164"/>
    <w:rPr>
      <w:rFonts w:cs="Times New Roman"/>
      <w:sz w:val="22"/>
    </w:rPr>
  </w:style>
  <w:style w:type="paragraph" w:styleId="Bobletekst">
    <w:name w:val="Balloon Text"/>
    <w:basedOn w:val="Normal"/>
    <w:link w:val="BobletekstTegn"/>
    <w:uiPriority w:val="99"/>
    <w:semiHidden/>
    <w:rsid w:val="0092216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922164"/>
    <w:rPr>
      <w:rFonts w:ascii="Tahoma" w:hAnsi="Tahoma" w:cs="Tahoma"/>
      <w:sz w:val="16"/>
      <w:szCs w:val="16"/>
    </w:rPr>
  </w:style>
  <w:style w:type="paragraph" w:styleId="Overskriftforinnholdsfortegnelse">
    <w:name w:val="TOC Heading"/>
    <w:basedOn w:val="Overskrift1"/>
    <w:next w:val="Normal"/>
    <w:uiPriority w:val="99"/>
    <w:qFormat/>
    <w:rsid w:val="00922164"/>
    <w:pPr>
      <w:numPr>
        <w:numId w:val="0"/>
      </w:numPr>
      <w:spacing w:before="480" w:after="0" w:line="276" w:lineRule="auto"/>
      <w:ind w:left="432" w:hanging="432"/>
      <w:outlineLvl w:val="9"/>
    </w:pPr>
    <w:rPr>
      <w:rFonts w:ascii="Cambria" w:hAnsi="Cambria"/>
      <w:bCs/>
      <w:caps w:val="0"/>
      <w:color w:val="365F91"/>
      <w:kern w:val="0"/>
      <w:szCs w:val="28"/>
      <w:lang w:eastAsia="en-US"/>
    </w:rPr>
  </w:style>
  <w:style w:type="character" w:customStyle="1" w:styleId="BildetekstTegn">
    <w:name w:val="Bildetekst Tegn"/>
    <w:basedOn w:val="Standardskriftforavsnitt"/>
    <w:link w:val="Bildetekst"/>
    <w:uiPriority w:val="99"/>
    <w:locked/>
    <w:rsid w:val="00922164"/>
    <w:rPr>
      <w:rFonts w:ascii="DepCentury Old Style" w:hAnsi="DepCentury Old Style" w:cs="Times New Roman"/>
      <w:b/>
      <w:sz w:val="24"/>
    </w:rPr>
  </w:style>
  <w:style w:type="paragraph" w:styleId="NormalWeb">
    <w:name w:val="Normal (Web)"/>
    <w:basedOn w:val="Normal"/>
    <w:uiPriority w:val="99"/>
    <w:rsid w:val="00922164"/>
    <w:pPr>
      <w:spacing w:before="100" w:beforeAutospacing="1" w:after="100" w:afterAutospacing="1"/>
      <w:jc w:val="left"/>
    </w:pPr>
    <w:rPr>
      <w:szCs w:val="24"/>
      <w:lang w:val="en-US" w:eastAsia="en-US"/>
    </w:rPr>
  </w:style>
  <w:style w:type="character" w:customStyle="1" w:styleId="spelle">
    <w:name w:val="spelle"/>
    <w:basedOn w:val="Standardskriftforavsnitt"/>
    <w:uiPriority w:val="99"/>
    <w:rsid w:val="00922164"/>
    <w:rPr>
      <w:rFonts w:cs="Times New Roman"/>
    </w:rPr>
  </w:style>
  <w:style w:type="paragraph" w:customStyle="1" w:styleId="Stil1">
    <w:name w:val="Stil1"/>
    <w:basedOn w:val="INNH1"/>
    <w:next w:val="Overskrift1"/>
    <w:autoRedefine/>
    <w:uiPriority w:val="99"/>
    <w:rsid w:val="00922164"/>
    <w:pPr>
      <w:keepNext/>
      <w:pBdr>
        <w:top w:val="single" w:sz="12" w:space="0" w:color="auto"/>
      </w:pBdr>
      <w:tabs>
        <w:tab w:val="clear" w:pos="9071"/>
        <w:tab w:val="right" w:leader="dot" w:pos="9060"/>
      </w:tabs>
      <w:spacing w:before="240" w:after="60" w:line="240" w:lineRule="auto"/>
      <w:outlineLvl w:val="0"/>
    </w:pPr>
    <w:rPr>
      <w:rFonts w:ascii="Arial" w:hAnsi="Arial" w:cs="Arial"/>
      <w:bCs/>
      <w:caps/>
      <w:kern w:val="32"/>
      <w:sz w:val="16"/>
      <w:szCs w:val="16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922164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locked/>
    <w:rsid w:val="00922164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922164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locked/>
    <w:rsid w:val="00922164"/>
    <w:rPr>
      <w:rFonts w:ascii="Arial" w:eastAsia="Times New Roman" w:hAnsi="Arial" w:cs="Arial"/>
      <w:vanish/>
      <w:sz w:val="16"/>
      <w:szCs w:val="16"/>
      <w:lang w:eastAsia="en-US"/>
    </w:rPr>
  </w:style>
  <w:style w:type="table" w:styleId="Tabellrutenett">
    <w:name w:val="Table Grid"/>
    <w:basedOn w:val="Vanligtabell"/>
    <w:uiPriority w:val="59"/>
    <w:rsid w:val="00922164"/>
    <w:pPr>
      <w:spacing w:after="200" w:line="276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rsid w:val="00922164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locked/>
    <w:rsid w:val="00922164"/>
    <w:rPr>
      <w:rFonts w:cs="Times New Roman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rsid w:val="0092216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locked/>
    <w:rsid w:val="00922164"/>
    <w:rPr>
      <w:rFonts w:cs="Times New Roman"/>
      <w:b/>
      <w:bCs/>
    </w:rPr>
  </w:style>
  <w:style w:type="paragraph" w:styleId="Revisjon">
    <w:name w:val="Revision"/>
    <w:hidden/>
    <w:uiPriority w:val="99"/>
    <w:semiHidden/>
    <w:rsid w:val="00922164"/>
    <w:rPr>
      <w:szCs w:val="20"/>
    </w:rPr>
  </w:style>
  <w:style w:type="paragraph" w:customStyle="1" w:styleId="Brdtekst4">
    <w:name w:val="Brødtekst 4"/>
    <w:basedOn w:val="Brdtekst"/>
    <w:uiPriority w:val="99"/>
    <w:rsid w:val="00922164"/>
    <w:pPr>
      <w:spacing w:after="0"/>
      <w:ind w:right="0"/>
    </w:pPr>
    <w:rPr>
      <w:rFonts w:ascii="DepCentury Old Style" w:hAnsi="DepCentury Old Style"/>
      <w:sz w:val="24"/>
      <w:szCs w:val="24"/>
    </w:rPr>
  </w:style>
  <w:style w:type="paragraph" w:customStyle="1" w:styleId="Tabelltekst">
    <w:name w:val="Tabelltekst"/>
    <w:basedOn w:val="Normal"/>
    <w:link w:val="TabelltekstTegn"/>
    <w:uiPriority w:val="99"/>
    <w:rsid w:val="00922164"/>
    <w:pPr>
      <w:widowControl w:val="0"/>
      <w:spacing w:after="0"/>
      <w:jc w:val="left"/>
    </w:pPr>
    <w:rPr>
      <w:sz w:val="18"/>
    </w:rPr>
  </w:style>
  <w:style w:type="character" w:customStyle="1" w:styleId="TabelltekstTegn">
    <w:name w:val="Tabelltekst Tegn"/>
    <w:basedOn w:val="Standardskriftforavsnitt"/>
    <w:link w:val="Tabelltekst"/>
    <w:uiPriority w:val="99"/>
    <w:locked/>
    <w:rsid w:val="00922164"/>
    <w:rPr>
      <w:rFonts w:cs="Times New Roman"/>
      <w:sz w:val="18"/>
    </w:rPr>
  </w:style>
  <w:style w:type="paragraph" w:styleId="Listeavsnitt">
    <w:name w:val="List Paragraph"/>
    <w:basedOn w:val="Normal"/>
    <w:uiPriority w:val="34"/>
    <w:qFormat/>
    <w:rsid w:val="00B11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0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hyperlink" Target="http://www.statkart.no/Fonter.d25-SwlzU10.ip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JP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06BEA-87C4-422C-BA3F-DAD4EB40B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F334E4F6.dotm</Template>
  <TotalTime>3</TotalTime>
  <Pages>16</Pages>
  <Words>2267</Words>
  <Characters>16877</Characters>
  <Application>Microsoft Office Word</Application>
  <DocSecurity>0</DocSecurity>
  <Lines>2812</Lines>
  <Paragraphs>1367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Normal</vt:lpstr>
    </vt:vector>
  </TitlesOfParts>
  <Company>STATEN</Company>
  <LinksUpToDate>false</LinksUpToDate>
  <CharactersWithSpaces>17777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subject>Word-mal</dc:subject>
  <dc:creator>Magnar Danielsen</dc:creator>
  <cp:lastModifiedBy>Jan Hausken</cp:lastModifiedBy>
  <cp:revision>5</cp:revision>
  <cp:lastPrinted>2016-01-12T07:09:00Z</cp:lastPrinted>
  <dcterms:created xsi:type="dcterms:W3CDTF">2016-01-12T07:06:00Z</dcterms:created>
  <dcterms:modified xsi:type="dcterms:W3CDTF">2016-01-12T07:10:00Z</dcterms:modified>
</cp:coreProperties>
</file>